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EAA9F" w14:textId="77777777" w:rsidR="00A66339" w:rsidRDefault="00A66339">
      <w:pPr>
        <w:pStyle w:val="Title"/>
        <w:jc w:val="left"/>
      </w:pPr>
      <w:r>
        <w:t xml:space="preserve">                                             </w:t>
      </w:r>
    </w:p>
    <w:p w14:paraId="29344438" w14:textId="77777777" w:rsidR="00A66339" w:rsidRDefault="00A66339">
      <w:pPr>
        <w:pStyle w:val="Title"/>
        <w:rPr>
          <w:szCs w:val="24"/>
        </w:rPr>
      </w:pPr>
      <w:r>
        <w:rPr>
          <w:szCs w:val="24"/>
        </w:rPr>
        <w:t xml:space="preserve">COMMUNICATIONS WORKERS OF </w:t>
      </w:r>
      <w:smartTag w:uri="urn:schemas-microsoft-com:office:smarttags" w:element="country-region">
        <w:smartTag w:uri="urn:schemas-microsoft-com:office:smarttags" w:element="place">
          <w:r>
            <w:rPr>
              <w:szCs w:val="24"/>
            </w:rPr>
            <w:t>AMERICA</w:t>
          </w:r>
        </w:smartTag>
      </w:smartTag>
      <w:r>
        <w:rPr>
          <w:szCs w:val="24"/>
        </w:rPr>
        <w:t xml:space="preserve"> LOCAL 9586</w:t>
      </w:r>
    </w:p>
    <w:p w14:paraId="5529E37F" w14:textId="77777777" w:rsidR="00A66339" w:rsidRPr="000A3968" w:rsidRDefault="00A66339">
      <w:pPr>
        <w:pStyle w:val="Heading1"/>
        <w:rPr>
          <w:sz w:val="28"/>
          <w:szCs w:val="28"/>
        </w:rPr>
      </w:pPr>
      <w:r>
        <w:t>LTW &amp; Stipend Voucher</w:t>
      </w:r>
      <w:r w:rsidR="000A3968">
        <w:t xml:space="preserve"> </w:t>
      </w:r>
    </w:p>
    <w:p w14:paraId="43096018" w14:textId="77777777" w:rsidR="00A66339" w:rsidRDefault="00A66339" w:rsidP="000A3968">
      <w:pPr>
        <w:jc w:val="center"/>
      </w:pPr>
    </w:p>
    <w:p w14:paraId="59B85434" w14:textId="77777777" w:rsidR="00A66339" w:rsidRDefault="00A66339">
      <w:pPr>
        <w:rPr>
          <w:b/>
          <w:sz w:val="22"/>
          <w:szCs w:val="22"/>
        </w:rPr>
      </w:pPr>
      <w:r>
        <w:rPr>
          <w:b/>
          <w:sz w:val="22"/>
          <w:szCs w:val="22"/>
        </w:rPr>
        <w:t>(Please Print)</w:t>
      </w:r>
    </w:p>
    <w:p w14:paraId="0F8346C7" w14:textId="77777777" w:rsidR="00A66339" w:rsidRDefault="00A66339">
      <w:pPr>
        <w:rPr>
          <w:b/>
          <w:sz w:val="22"/>
          <w:szCs w:val="22"/>
        </w:rPr>
      </w:pPr>
      <w:r>
        <w:rPr>
          <w:b/>
          <w:sz w:val="22"/>
          <w:szCs w:val="22"/>
        </w:rPr>
        <w:t>Name</w:t>
      </w:r>
      <w:r w:rsidR="001C18C7">
        <w:rPr>
          <w:b/>
          <w:sz w:val="22"/>
          <w:szCs w:val="22"/>
          <w:u w:val="single"/>
        </w:rPr>
        <w:tab/>
      </w:r>
      <w:r w:rsidR="00633D96">
        <w:rPr>
          <w:b/>
          <w:sz w:val="22"/>
          <w:szCs w:val="22"/>
          <w:u w:val="single"/>
        </w:rPr>
        <w:t xml:space="preserve">     </w:t>
      </w:r>
      <w:r w:rsidR="001C18C7">
        <w:rPr>
          <w:b/>
          <w:sz w:val="22"/>
          <w:szCs w:val="22"/>
          <w:u w:val="single"/>
        </w:rPr>
        <w:tab/>
      </w:r>
      <w:r w:rsidR="001C18C7"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SS# </w:t>
      </w:r>
      <w:r>
        <w:rPr>
          <w:b/>
          <w:sz w:val="22"/>
          <w:szCs w:val="22"/>
          <w:u w:val="single"/>
        </w:rPr>
        <w:tab/>
      </w:r>
      <w:r w:rsidR="00633D96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</w:p>
    <w:p w14:paraId="3A3F0BBF" w14:textId="77777777" w:rsidR="00A66339" w:rsidRPr="0041579D" w:rsidRDefault="00A66339">
      <w:pPr>
        <w:rPr>
          <w:b/>
          <w:sz w:val="22"/>
          <w:szCs w:val="22"/>
        </w:rPr>
      </w:pPr>
    </w:p>
    <w:p w14:paraId="1FB274DB" w14:textId="77777777" w:rsidR="00A66339" w:rsidRDefault="00A66339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Address </w:t>
      </w:r>
      <w:r w:rsidR="00F23B3D">
        <w:rPr>
          <w:b/>
          <w:sz w:val="22"/>
          <w:szCs w:val="22"/>
          <w:u w:val="single"/>
        </w:rPr>
        <w:t xml:space="preserve">   </w:t>
      </w:r>
      <w:r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</w:rPr>
        <w:t xml:space="preserve">      City</w:t>
      </w:r>
      <w:r w:rsidR="00142009">
        <w:rPr>
          <w:b/>
          <w:sz w:val="22"/>
          <w:szCs w:val="22"/>
          <w:u w:val="single"/>
        </w:rPr>
        <w:t xml:space="preserve">   </w:t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</w:rPr>
        <w:t xml:space="preserve">Zip  </w:t>
      </w:r>
      <w:r>
        <w:rPr>
          <w:b/>
          <w:sz w:val="22"/>
          <w:szCs w:val="22"/>
          <w:u w:val="single"/>
        </w:rPr>
        <w:tab/>
      </w:r>
      <w:r w:rsidR="00142009">
        <w:rPr>
          <w:b/>
          <w:sz w:val="22"/>
          <w:szCs w:val="22"/>
          <w:u w:val="single"/>
        </w:rPr>
        <w:t xml:space="preserve">   </w:t>
      </w:r>
      <w:r w:rsidR="00DC610B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</w:p>
    <w:p w14:paraId="1C39C090" w14:textId="77777777" w:rsidR="00142009" w:rsidRPr="00142009" w:rsidRDefault="00142009">
      <w:pPr>
        <w:rPr>
          <w:b/>
          <w:sz w:val="22"/>
          <w:szCs w:val="22"/>
          <w:u w:val="single"/>
        </w:rPr>
      </w:pPr>
    </w:p>
    <w:p w14:paraId="6E9D2755" w14:textId="77777777" w:rsidR="00A66339" w:rsidRDefault="00A6633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Base Rate per </w:t>
      </w:r>
      <w:r w:rsidR="000E4DCC">
        <w:rPr>
          <w:b/>
          <w:sz w:val="22"/>
          <w:szCs w:val="22"/>
        </w:rPr>
        <w:t>hour</w:t>
      </w:r>
      <w:r w:rsidR="000E4DCC">
        <w:rPr>
          <w:b/>
          <w:sz w:val="22"/>
          <w:szCs w:val="22"/>
          <w:u w:val="single"/>
        </w:rPr>
        <w:t xml:space="preserve"> </w:t>
      </w:r>
      <w:r w:rsidR="000E4DCC" w:rsidRPr="0041579D">
        <w:rPr>
          <w:b/>
          <w:sz w:val="22"/>
          <w:szCs w:val="22"/>
          <w:u w:val="single"/>
        </w:rPr>
        <w:t>$</w:t>
      </w:r>
      <w:r w:rsidR="001C18C7">
        <w:rPr>
          <w:b/>
          <w:sz w:val="22"/>
          <w:szCs w:val="22"/>
          <w:u w:val="single"/>
        </w:rPr>
        <w:tab/>
      </w:r>
      <w:r w:rsidR="001C18C7">
        <w:rPr>
          <w:b/>
          <w:sz w:val="22"/>
          <w:szCs w:val="22"/>
          <w:u w:val="single"/>
        </w:rPr>
        <w:tab/>
      </w:r>
      <w:r w:rsidR="00D23797"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</w:rPr>
        <w:tab/>
        <w:t>Exemptions:</w:t>
      </w:r>
      <w:r w:rsidR="002D73FE">
        <w:rPr>
          <w:b/>
          <w:sz w:val="22"/>
          <w:szCs w:val="22"/>
        </w:rPr>
        <w:t xml:space="preserve"> M</w:t>
      </w:r>
      <w:r>
        <w:rPr>
          <w:b/>
          <w:sz w:val="22"/>
          <w:szCs w:val="22"/>
        </w:rPr>
        <w:t xml:space="preserve"> </w:t>
      </w:r>
      <w:r w:rsidR="00142009">
        <w:rPr>
          <w:b/>
          <w:sz w:val="22"/>
          <w:szCs w:val="22"/>
          <w:u w:val="single"/>
        </w:rPr>
        <w:t xml:space="preserve">   </w:t>
      </w:r>
      <w:r w:rsidR="002D73FE">
        <w:rPr>
          <w:b/>
          <w:sz w:val="22"/>
          <w:szCs w:val="22"/>
          <w:u w:val="single"/>
        </w:rPr>
        <w:t xml:space="preserve">   </w:t>
      </w:r>
      <w:r w:rsidR="001C18C7">
        <w:rPr>
          <w:b/>
          <w:sz w:val="22"/>
          <w:szCs w:val="22"/>
          <w:u w:val="single"/>
        </w:rPr>
        <w:tab/>
      </w:r>
      <w:r w:rsidR="00142009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</w:rPr>
        <w:t xml:space="preserve"> </w:t>
      </w:r>
      <w:r w:rsidR="00142009">
        <w:rPr>
          <w:b/>
          <w:sz w:val="22"/>
          <w:szCs w:val="22"/>
        </w:rPr>
        <w:t xml:space="preserve">   </w:t>
      </w:r>
      <w:r w:rsidR="002D73FE">
        <w:rPr>
          <w:b/>
          <w:sz w:val="22"/>
          <w:szCs w:val="22"/>
        </w:rPr>
        <w:t>S</w:t>
      </w:r>
      <w:r w:rsidR="00142009">
        <w:rPr>
          <w:b/>
          <w:sz w:val="22"/>
          <w:szCs w:val="22"/>
        </w:rPr>
        <w:t xml:space="preserve">  </w:t>
      </w:r>
      <w:r w:rsidRPr="000E4DCC">
        <w:rPr>
          <w:b/>
          <w:sz w:val="22"/>
          <w:szCs w:val="22"/>
          <w:u w:val="single"/>
        </w:rPr>
        <w:t xml:space="preserve"> </w:t>
      </w:r>
      <w:r w:rsidR="00633D96">
        <w:rPr>
          <w:b/>
          <w:sz w:val="22"/>
          <w:szCs w:val="22"/>
          <w:u w:val="single"/>
        </w:rPr>
        <w:t xml:space="preserve">    </w:t>
      </w:r>
      <w:r w:rsidR="002D73FE">
        <w:rPr>
          <w:b/>
          <w:sz w:val="22"/>
          <w:szCs w:val="22"/>
          <w:u w:val="single"/>
        </w:rPr>
        <w:t xml:space="preserve">       </w:t>
      </w:r>
      <w:r>
        <w:rPr>
          <w:b/>
          <w:sz w:val="22"/>
          <w:szCs w:val="22"/>
        </w:rPr>
        <w:t xml:space="preserve">    PP Ending</w:t>
      </w:r>
      <w:r w:rsidR="00D26B22">
        <w:rPr>
          <w:b/>
          <w:sz w:val="22"/>
          <w:szCs w:val="22"/>
          <w:u w:val="single"/>
        </w:rPr>
        <w:tab/>
        <w:t xml:space="preserve">   </w:t>
      </w:r>
      <w:r w:rsidR="00D75B33">
        <w:rPr>
          <w:b/>
          <w:sz w:val="22"/>
          <w:szCs w:val="22"/>
          <w:u w:val="single"/>
        </w:rPr>
        <w:tab/>
      </w:r>
      <w:r w:rsidR="00DC610B">
        <w:rPr>
          <w:b/>
          <w:sz w:val="22"/>
          <w:szCs w:val="22"/>
          <w:u w:val="single"/>
        </w:rPr>
        <w:tab/>
      </w:r>
      <w:r>
        <w:rPr>
          <w:b/>
          <w:sz w:val="22"/>
          <w:szCs w:val="22"/>
          <w:u w:val="single"/>
        </w:rPr>
        <w:t xml:space="preserve">  </w:t>
      </w:r>
    </w:p>
    <w:p w14:paraId="1DFACB9C" w14:textId="77777777" w:rsidR="00A66339" w:rsidRDefault="00A66339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   </w:t>
      </w:r>
    </w:p>
    <w:tbl>
      <w:tblPr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1"/>
        <w:gridCol w:w="687"/>
        <w:gridCol w:w="2340"/>
        <w:gridCol w:w="720"/>
        <w:gridCol w:w="2160"/>
        <w:gridCol w:w="540"/>
        <w:gridCol w:w="2160"/>
        <w:gridCol w:w="720"/>
        <w:gridCol w:w="1440"/>
      </w:tblGrid>
      <w:tr w:rsidR="00A66339" w14:paraId="4F79D52E" w14:textId="77777777">
        <w:trPr>
          <w:cantSplit/>
          <w:trHeight w:val="280"/>
        </w:trPr>
        <w:tc>
          <w:tcPr>
            <w:tcW w:w="681" w:type="dxa"/>
            <w:shd w:val="clear" w:color="auto" w:fill="E6E6E6"/>
          </w:tcPr>
          <w:p w14:paraId="3961F085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Day</w:t>
            </w:r>
          </w:p>
        </w:tc>
        <w:tc>
          <w:tcPr>
            <w:tcW w:w="3027" w:type="dxa"/>
            <w:gridSpan w:val="2"/>
            <w:vMerge w:val="restart"/>
          </w:tcPr>
          <w:p w14:paraId="7D54F7C7" w14:textId="77777777" w:rsidR="00A66339" w:rsidRDefault="00A6633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Representational         </w:t>
            </w:r>
          </w:p>
          <w:p w14:paraId="3FB288DA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Activities</w:t>
            </w:r>
          </w:p>
        </w:tc>
        <w:tc>
          <w:tcPr>
            <w:tcW w:w="2880" w:type="dxa"/>
            <w:gridSpan w:val="2"/>
            <w:vMerge w:val="restart"/>
          </w:tcPr>
          <w:p w14:paraId="3F38DAE7" w14:textId="77777777" w:rsidR="00A66339" w:rsidRDefault="00A66339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General                      </w:t>
            </w:r>
          </w:p>
          <w:p w14:paraId="0332A33E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Overhead</w:t>
            </w:r>
          </w:p>
        </w:tc>
        <w:tc>
          <w:tcPr>
            <w:tcW w:w="2700" w:type="dxa"/>
            <w:gridSpan w:val="2"/>
            <w:vMerge w:val="restart"/>
          </w:tcPr>
          <w:p w14:paraId="48AD3466" w14:textId="77777777" w:rsidR="00A66339" w:rsidRDefault="00A66339">
            <w:pPr>
              <w:rPr>
                <w:b/>
                <w:sz w:val="22"/>
                <w:szCs w:val="22"/>
                <w:u w:val="single"/>
              </w:rPr>
            </w:pPr>
            <w:smartTag w:uri="urn:schemas-microsoft-com:office:smarttags" w:element="place">
              <w:r>
                <w:rPr>
                  <w:sz w:val="22"/>
                  <w:szCs w:val="22"/>
                </w:rPr>
                <w:t>Union</w:t>
              </w:r>
            </w:smartTag>
            <w:r>
              <w:rPr>
                <w:sz w:val="22"/>
                <w:szCs w:val="22"/>
              </w:rPr>
              <w:t xml:space="preserve">                    </w:t>
            </w:r>
          </w:p>
          <w:p w14:paraId="37C013B6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Administration</w:t>
            </w:r>
          </w:p>
        </w:tc>
        <w:tc>
          <w:tcPr>
            <w:tcW w:w="2160" w:type="dxa"/>
            <w:gridSpan w:val="2"/>
            <w:vMerge w:val="restart"/>
          </w:tcPr>
          <w:p w14:paraId="5EC0F1C0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Other</w:t>
            </w:r>
          </w:p>
          <w:p w14:paraId="2B073B47" w14:textId="77777777" w:rsidR="00A66339" w:rsidRDefault="00A66339">
            <w:pPr>
              <w:rPr>
                <w:sz w:val="22"/>
                <w:szCs w:val="22"/>
              </w:rPr>
            </w:pPr>
          </w:p>
        </w:tc>
      </w:tr>
      <w:tr w:rsidR="00A66339" w14:paraId="0AC9D3B9" w14:textId="77777777">
        <w:trPr>
          <w:cantSplit/>
          <w:trHeight w:val="200"/>
        </w:trPr>
        <w:tc>
          <w:tcPr>
            <w:tcW w:w="681" w:type="dxa"/>
          </w:tcPr>
          <w:p w14:paraId="0FF41D01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Date</w:t>
            </w:r>
          </w:p>
        </w:tc>
        <w:tc>
          <w:tcPr>
            <w:tcW w:w="3027" w:type="dxa"/>
            <w:gridSpan w:val="2"/>
            <w:vMerge/>
          </w:tcPr>
          <w:p w14:paraId="23097A4B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2880" w:type="dxa"/>
            <w:gridSpan w:val="2"/>
            <w:vMerge/>
          </w:tcPr>
          <w:p w14:paraId="3DA55B4C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2700" w:type="dxa"/>
            <w:gridSpan w:val="2"/>
            <w:vMerge/>
          </w:tcPr>
          <w:p w14:paraId="0BAC5A77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2160" w:type="dxa"/>
            <w:gridSpan w:val="2"/>
            <w:vMerge/>
          </w:tcPr>
          <w:p w14:paraId="6E173143" w14:textId="77777777" w:rsidR="00A66339" w:rsidRDefault="00A66339">
            <w:pPr>
              <w:rPr>
                <w:sz w:val="22"/>
                <w:szCs w:val="22"/>
              </w:rPr>
            </w:pPr>
          </w:p>
        </w:tc>
      </w:tr>
      <w:tr w:rsidR="00A66339" w14:paraId="79575D58" w14:textId="77777777">
        <w:tc>
          <w:tcPr>
            <w:tcW w:w="681" w:type="dxa"/>
            <w:tcBorders>
              <w:bottom w:val="single" w:sz="4" w:space="0" w:color="auto"/>
            </w:tcBorders>
          </w:tcPr>
          <w:p w14:paraId="7BCC27C3" w14:textId="77777777" w:rsidR="00A66339" w:rsidRDefault="00A66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2D73FE">
              <w:rPr>
                <w:sz w:val="20"/>
                <w:szCs w:val="20"/>
              </w:rPr>
              <w:t>14</w:t>
            </w:r>
          </w:p>
        </w:tc>
        <w:tc>
          <w:tcPr>
            <w:tcW w:w="3027" w:type="dxa"/>
            <w:gridSpan w:val="2"/>
            <w:tcBorders>
              <w:bottom w:val="single" w:sz="4" w:space="0" w:color="auto"/>
            </w:tcBorders>
          </w:tcPr>
          <w:p w14:paraId="621E4F96" w14:textId="77777777" w:rsidR="00A66339" w:rsidRDefault="00A66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Hours/Explanation</w:t>
            </w:r>
          </w:p>
        </w:tc>
        <w:tc>
          <w:tcPr>
            <w:tcW w:w="2880" w:type="dxa"/>
            <w:gridSpan w:val="2"/>
            <w:tcBorders>
              <w:bottom w:val="single" w:sz="4" w:space="0" w:color="auto"/>
            </w:tcBorders>
          </w:tcPr>
          <w:p w14:paraId="3FE00F20" w14:textId="77777777" w:rsidR="00A66339" w:rsidRDefault="00A66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Hours/Explanation</w:t>
            </w:r>
          </w:p>
        </w:tc>
        <w:tc>
          <w:tcPr>
            <w:tcW w:w="2700" w:type="dxa"/>
            <w:gridSpan w:val="2"/>
            <w:tcBorders>
              <w:bottom w:val="single" w:sz="4" w:space="0" w:color="auto"/>
            </w:tcBorders>
          </w:tcPr>
          <w:p w14:paraId="11B10C1B" w14:textId="77777777" w:rsidR="00A66339" w:rsidRDefault="00A66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Hours/Explanation</w:t>
            </w: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</w:tcPr>
          <w:p w14:paraId="502A143E" w14:textId="77777777" w:rsidR="00A66339" w:rsidRDefault="00A6633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Hours/Explanation</w:t>
            </w:r>
          </w:p>
        </w:tc>
      </w:tr>
      <w:tr w:rsidR="00A66339" w14:paraId="66D9A454" w14:textId="77777777">
        <w:trPr>
          <w:trHeight w:val="386"/>
        </w:trPr>
        <w:tc>
          <w:tcPr>
            <w:tcW w:w="681" w:type="dxa"/>
            <w:tcBorders>
              <w:bottom w:val="single" w:sz="4" w:space="0" w:color="auto"/>
            </w:tcBorders>
            <w:shd w:val="clear" w:color="auto" w:fill="E6E6E6"/>
          </w:tcPr>
          <w:p w14:paraId="27A4FC78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</w:t>
            </w:r>
          </w:p>
        </w:tc>
        <w:tc>
          <w:tcPr>
            <w:tcW w:w="687" w:type="dxa"/>
            <w:shd w:val="clear" w:color="auto" w:fill="E6E6E6"/>
          </w:tcPr>
          <w:p w14:paraId="7F76590A" w14:textId="77777777" w:rsidR="00A66339" w:rsidRDefault="00A66339"/>
        </w:tc>
        <w:tc>
          <w:tcPr>
            <w:tcW w:w="2340" w:type="dxa"/>
            <w:shd w:val="clear" w:color="auto" w:fill="E6E6E6"/>
          </w:tcPr>
          <w:p w14:paraId="7A42BF7A" w14:textId="77777777" w:rsidR="00A66339" w:rsidRDefault="00A66339"/>
        </w:tc>
        <w:tc>
          <w:tcPr>
            <w:tcW w:w="720" w:type="dxa"/>
            <w:shd w:val="clear" w:color="auto" w:fill="E6E6E6"/>
          </w:tcPr>
          <w:p w14:paraId="6DB8AC6B" w14:textId="77777777" w:rsidR="00A66339" w:rsidRDefault="00A66339"/>
        </w:tc>
        <w:tc>
          <w:tcPr>
            <w:tcW w:w="2160" w:type="dxa"/>
            <w:shd w:val="clear" w:color="auto" w:fill="E6E6E6"/>
          </w:tcPr>
          <w:p w14:paraId="60BB83DF" w14:textId="77777777" w:rsidR="00A66339" w:rsidRDefault="00A66339"/>
        </w:tc>
        <w:tc>
          <w:tcPr>
            <w:tcW w:w="540" w:type="dxa"/>
            <w:shd w:val="clear" w:color="auto" w:fill="E6E6E6"/>
          </w:tcPr>
          <w:p w14:paraId="14BEFDB9" w14:textId="77777777" w:rsidR="00A66339" w:rsidRDefault="00A66339"/>
        </w:tc>
        <w:tc>
          <w:tcPr>
            <w:tcW w:w="2160" w:type="dxa"/>
            <w:shd w:val="clear" w:color="auto" w:fill="E6E6E6"/>
          </w:tcPr>
          <w:p w14:paraId="7E185169" w14:textId="77777777" w:rsidR="00A66339" w:rsidRDefault="00A66339"/>
        </w:tc>
        <w:tc>
          <w:tcPr>
            <w:tcW w:w="720" w:type="dxa"/>
            <w:shd w:val="clear" w:color="auto" w:fill="E6E6E6"/>
          </w:tcPr>
          <w:p w14:paraId="05F8139F" w14:textId="77777777" w:rsidR="00A66339" w:rsidRDefault="00A66339"/>
        </w:tc>
        <w:tc>
          <w:tcPr>
            <w:tcW w:w="1440" w:type="dxa"/>
            <w:shd w:val="clear" w:color="auto" w:fill="E6E6E6"/>
          </w:tcPr>
          <w:p w14:paraId="19157296" w14:textId="77777777" w:rsidR="00A66339" w:rsidRDefault="00A66339"/>
        </w:tc>
      </w:tr>
      <w:tr w:rsidR="00A66339" w14:paraId="4CC1CF75" w14:textId="77777777">
        <w:trPr>
          <w:cantSplit/>
          <w:trHeight w:val="140"/>
        </w:trPr>
        <w:tc>
          <w:tcPr>
            <w:tcW w:w="681" w:type="dxa"/>
            <w:shd w:val="clear" w:color="auto" w:fill="E6E6E6"/>
          </w:tcPr>
          <w:p w14:paraId="4682216D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</w:t>
            </w:r>
          </w:p>
        </w:tc>
        <w:tc>
          <w:tcPr>
            <w:tcW w:w="687" w:type="dxa"/>
            <w:vMerge w:val="restart"/>
          </w:tcPr>
          <w:p w14:paraId="0949368E" w14:textId="77777777" w:rsidR="00A66339" w:rsidRDefault="00A66339"/>
        </w:tc>
        <w:tc>
          <w:tcPr>
            <w:tcW w:w="2340" w:type="dxa"/>
            <w:vMerge w:val="restart"/>
          </w:tcPr>
          <w:p w14:paraId="58BEA4E6" w14:textId="77777777" w:rsidR="00A66339" w:rsidRDefault="00A66339"/>
        </w:tc>
        <w:tc>
          <w:tcPr>
            <w:tcW w:w="720" w:type="dxa"/>
            <w:vMerge w:val="restart"/>
          </w:tcPr>
          <w:p w14:paraId="24C8F80E" w14:textId="77777777" w:rsidR="00A66339" w:rsidRDefault="00A66339"/>
        </w:tc>
        <w:tc>
          <w:tcPr>
            <w:tcW w:w="2160" w:type="dxa"/>
            <w:vMerge w:val="restart"/>
          </w:tcPr>
          <w:p w14:paraId="4CE0E529" w14:textId="77777777" w:rsidR="00A66339" w:rsidRDefault="00A66339"/>
        </w:tc>
        <w:tc>
          <w:tcPr>
            <w:tcW w:w="540" w:type="dxa"/>
            <w:vMerge w:val="restart"/>
          </w:tcPr>
          <w:p w14:paraId="6AC438F3" w14:textId="77777777" w:rsidR="00A66339" w:rsidRDefault="00A66339"/>
        </w:tc>
        <w:tc>
          <w:tcPr>
            <w:tcW w:w="2160" w:type="dxa"/>
            <w:vMerge w:val="restart"/>
          </w:tcPr>
          <w:p w14:paraId="04C9A111" w14:textId="77777777" w:rsidR="00A66339" w:rsidRDefault="00A66339"/>
        </w:tc>
        <w:tc>
          <w:tcPr>
            <w:tcW w:w="720" w:type="dxa"/>
            <w:vMerge w:val="restart"/>
          </w:tcPr>
          <w:p w14:paraId="4634B41C" w14:textId="77777777" w:rsidR="00A66339" w:rsidRDefault="00A66339"/>
        </w:tc>
        <w:tc>
          <w:tcPr>
            <w:tcW w:w="1440" w:type="dxa"/>
            <w:vMerge w:val="restart"/>
          </w:tcPr>
          <w:p w14:paraId="6EEE7315" w14:textId="77777777" w:rsidR="00A66339" w:rsidRDefault="00A66339"/>
        </w:tc>
      </w:tr>
      <w:tr w:rsidR="00A66339" w14:paraId="6AAF1F57" w14:textId="77777777">
        <w:trPr>
          <w:cantSplit/>
          <w:trHeight w:val="260"/>
        </w:trPr>
        <w:tc>
          <w:tcPr>
            <w:tcW w:w="681" w:type="dxa"/>
            <w:tcBorders>
              <w:bottom w:val="single" w:sz="4" w:space="0" w:color="auto"/>
            </w:tcBorders>
          </w:tcPr>
          <w:p w14:paraId="4240ABD2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14:paraId="460C7BD8" w14:textId="77777777" w:rsidR="00A66339" w:rsidRDefault="00A66339"/>
        </w:tc>
        <w:tc>
          <w:tcPr>
            <w:tcW w:w="2340" w:type="dxa"/>
            <w:vMerge/>
          </w:tcPr>
          <w:p w14:paraId="67F7DE2A" w14:textId="77777777" w:rsidR="00A66339" w:rsidRDefault="00A66339"/>
        </w:tc>
        <w:tc>
          <w:tcPr>
            <w:tcW w:w="720" w:type="dxa"/>
            <w:vMerge/>
          </w:tcPr>
          <w:p w14:paraId="2B12E327" w14:textId="77777777" w:rsidR="00A66339" w:rsidRDefault="00A66339"/>
        </w:tc>
        <w:tc>
          <w:tcPr>
            <w:tcW w:w="2160" w:type="dxa"/>
            <w:vMerge/>
          </w:tcPr>
          <w:p w14:paraId="0EA1063E" w14:textId="77777777" w:rsidR="00A66339" w:rsidRDefault="00A66339"/>
        </w:tc>
        <w:tc>
          <w:tcPr>
            <w:tcW w:w="540" w:type="dxa"/>
            <w:vMerge/>
          </w:tcPr>
          <w:p w14:paraId="52793F68" w14:textId="77777777" w:rsidR="00A66339" w:rsidRDefault="00A66339"/>
        </w:tc>
        <w:tc>
          <w:tcPr>
            <w:tcW w:w="2160" w:type="dxa"/>
            <w:vMerge/>
          </w:tcPr>
          <w:p w14:paraId="10824C2E" w14:textId="77777777" w:rsidR="00A66339" w:rsidRDefault="00A66339"/>
        </w:tc>
        <w:tc>
          <w:tcPr>
            <w:tcW w:w="720" w:type="dxa"/>
            <w:vMerge/>
          </w:tcPr>
          <w:p w14:paraId="71B13A8E" w14:textId="77777777" w:rsidR="00A66339" w:rsidRDefault="00A66339"/>
        </w:tc>
        <w:tc>
          <w:tcPr>
            <w:tcW w:w="1440" w:type="dxa"/>
            <w:vMerge/>
          </w:tcPr>
          <w:p w14:paraId="37203C1E" w14:textId="77777777" w:rsidR="00A66339" w:rsidRDefault="00A66339"/>
        </w:tc>
      </w:tr>
      <w:tr w:rsidR="00A66339" w14:paraId="000A2C13" w14:textId="77777777">
        <w:trPr>
          <w:cantSplit/>
          <w:trHeight w:val="260"/>
        </w:trPr>
        <w:tc>
          <w:tcPr>
            <w:tcW w:w="681" w:type="dxa"/>
            <w:shd w:val="clear" w:color="auto" w:fill="E6E6E6"/>
          </w:tcPr>
          <w:p w14:paraId="5B5241A4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Tue</w:t>
            </w:r>
          </w:p>
        </w:tc>
        <w:tc>
          <w:tcPr>
            <w:tcW w:w="687" w:type="dxa"/>
            <w:vMerge w:val="restart"/>
          </w:tcPr>
          <w:p w14:paraId="7DAD2623" w14:textId="77777777" w:rsidR="00A66339" w:rsidRDefault="00A66339"/>
        </w:tc>
        <w:tc>
          <w:tcPr>
            <w:tcW w:w="2340" w:type="dxa"/>
            <w:vMerge w:val="restart"/>
          </w:tcPr>
          <w:p w14:paraId="769D0CB0" w14:textId="77777777" w:rsidR="00A66339" w:rsidRDefault="00A66339"/>
        </w:tc>
        <w:tc>
          <w:tcPr>
            <w:tcW w:w="720" w:type="dxa"/>
            <w:vMerge w:val="restart"/>
          </w:tcPr>
          <w:p w14:paraId="01FCC56F" w14:textId="77777777" w:rsidR="00A66339" w:rsidRDefault="00A66339"/>
        </w:tc>
        <w:tc>
          <w:tcPr>
            <w:tcW w:w="2160" w:type="dxa"/>
            <w:vMerge w:val="restart"/>
          </w:tcPr>
          <w:p w14:paraId="592EF2CA" w14:textId="77777777" w:rsidR="00A66339" w:rsidRDefault="00A66339"/>
        </w:tc>
        <w:tc>
          <w:tcPr>
            <w:tcW w:w="540" w:type="dxa"/>
            <w:vMerge w:val="restart"/>
          </w:tcPr>
          <w:p w14:paraId="79250374" w14:textId="77777777" w:rsidR="00A66339" w:rsidRDefault="00A66339"/>
        </w:tc>
        <w:tc>
          <w:tcPr>
            <w:tcW w:w="2160" w:type="dxa"/>
            <w:vMerge w:val="restart"/>
          </w:tcPr>
          <w:p w14:paraId="1C026258" w14:textId="77777777" w:rsidR="00A66339" w:rsidRDefault="00A66339"/>
        </w:tc>
        <w:tc>
          <w:tcPr>
            <w:tcW w:w="720" w:type="dxa"/>
            <w:vMerge w:val="restart"/>
          </w:tcPr>
          <w:p w14:paraId="22837E59" w14:textId="77777777" w:rsidR="00A66339" w:rsidRDefault="00A66339"/>
        </w:tc>
        <w:tc>
          <w:tcPr>
            <w:tcW w:w="1440" w:type="dxa"/>
            <w:vMerge w:val="restart"/>
          </w:tcPr>
          <w:p w14:paraId="2992CE89" w14:textId="77777777" w:rsidR="00BF3E37" w:rsidRDefault="00BF3E37"/>
        </w:tc>
      </w:tr>
      <w:tr w:rsidR="00A66339" w14:paraId="1B2B3FAE" w14:textId="77777777">
        <w:trPr>
          <w:cantSplit/>
          <w:trHeight w:val="240"/>
        </w:trPr>
        <w:tc>
          <w:tcPr>
            <w:tcW w:w="681" w:type="dxa"/>
            <w:tcBorders>
              <w:bottom w:val="single" w:sz="4" w:space="0" w:color="auto"/>
            </w:tcBorders>
          </w:tcPr>
          <w:p w14:paraId="21498143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14:paraId="1BF0AF33" w14:textId="77777777" w:rsidR="00A66339" w:rsidRDefault="00A66339"/>
        </w:tc>
        <w:tc>
          <w:tcPr>
            <w:tcW w:w="2340" w:type="dxa"/>
            <w:vMerge/>
          </w:tcPr>
          <w:p w14:paraId="7B7E000E" w14:textId="77777777" w:rsidR="00A66339" w:rsidRDefault="00A66339"/>
        </w:tc>
        <w:tc>
          <w:tcPr>
            <w:tcW w:w="720" w:type="dxa"/>
            <w:vMerge/>
          </w:tcPr>
          <w:p w14:paraId="2BD512B2" w14:textId="77777777" w:rsidR="00A66339" w:rsidRDefault="00A66339"/>
        </w:tc>
        <w:tc>
          <w:tcPr>
            <w:tcW w:w="2160" w:type="dxa"/>
            <w:vMerge/>
          </w:tcPr>
          <w:p w14:paraId="283B0903" w14:textId="77777777" w:rsidR="00A66339" w:rsidRDefault="00A66339"/>
        </w:tc>
        <w:tc>
          <w:tcPr>
            <w:tcW w:w="540" w:type="dxa"/>
            <w:vMerge/>
          </w:tcPr>
          <w:p w14:paraId="7BD58377" w14:textId="77777777" w:rsidR="00A66339" w:rsidRDefault="00A66339"/>
        </w:tc>
        <w:tc>
          <w:tcPr>
            <w:tcW w:w="2160" w:type="dxa"/>
            <w:vMerge/>
          </w:tcPr>
          <w:p w14:paraId="49216218" w14:textId="77777777" w:rsidR="00A66339" w:rsidRDefault="00A66339"/>
        </w:tc>
        <w:tc>
          <w:tcPr>
            <w:tcW w:w="720" w:type="dxa"/>
            <w:vMerge/>
          </w:tcPr>
          <w:p w14:paraId="20BD01EC" w14:textId="77777777" w:rsidR="00A66339" w:rsidRDefault="00A66339"/>
        </w:tc>
        <w:tc>
          <w:tcPr>
            <w:tcW w:w="1440" w:type="dxa"/>
            <w:vMerge/>
          </w:tcPr>
          <w:p w14:paraId="0DFF6DFD" w14:textId="77777777" w:rsidR="00A66339" w:rsidRDefault="00A66339"/>
        </w:tc>
      </w:tr>
      <w:tr w:rsidR="00A66339" w14:paraId="15EFFF69" w14:textId="77777777">
        <w:trPr>
          <w:cantSplit/>
          <w:trHeight w:val="280"/>
        </w:trPr>
        <w:tc>
          <w:tcPr>
            <w:tcW w:w="681" w:type="dxa"/>
            <w:shd w:val="clear" w:color="auto" w:fill="E6E6E6"/>
          </w:tcPr>
          <w:p w14:paraId="6536B599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Wed</w:t>
            </w:r>
          </w:p>
        </w:tc>
        <w:tc>
          <w:tcPr>
            <w:tcW w:w="687" w:type="dxa"/>
            <w:vMerge w:val="restart"/>
          </w:tcPr>
          <w:p w14:paraId="7EE1A20B" w14:textId="77777777" w:rsidR="00A66339" w:rsidRDefault="00A66339"/>
        </w:tc>
        <w:tc>
          <w:tcPr>
            <w:tcW w:w="2340" w:type="dxa"/>
            <w:vMerge w:val="restart"/>
          </w:tcPr>
          <w:p w14:paraId="31127CAE" w14:textId="77777777" w:rsidR="00A66339" w:rsidRDefault="00A66339"/>
        </w:tc>
        <w:tc>
          <w:tcPr>
            <w:tcW w:w="720" w:type="dxa"/>
            <w:vMerge w:val="restart"/>
          </w:tcPr>
          <w:p w14:paraId="2D45DC47" w14:textId="77777777" w:rsidR="00A66339" w:rsidRDefault="00A66339"/>
        </w:tc>
        <w:tc>
          <w:tcPr>
            <w:tcW w:w="2160" w:type="dxa"/>
            <w:vMerge w:val="restart"/>
          </w:tcPr>
          <w:p w14:paraId="6C206B0E" w14:textId="77777777" w:rsidR="00A66339" w:rsidRDefault="00A66339"/>
        </w:tc>
        <w:tc>
          <w:tcPr>
            <w:tcW w:w="540" w:type="dxa"/>
            <w:vMerge w:val="restart"/>
          </w:tcPr>
          <w:p w14:paraId="32B7DB11" w14:textId="77777777" w:rsidR="00A66339" w:rsidRDefault="00A66339"/>
        </w:tc>
        <w:tc>
          <w:tcPr>
            <w:tcW w:w="2160" w:type="dxa"/>
            <w:vMerge w:val="restart"/>
          </w:tcPr>
          <w:p w14:paraId="525BF311" w14:textId="77777777" w:rsidR="00A66339" w:rsidRDefault="00A66339"/>
        </w:tc>
        <w:tc>
          <w:tcPr>
            <w:tcW w:w="720" w:type="dxa"/>
            <w:vMerge w:val="restart"/>
          </w:tcPr>
          <w:p w14:paraId="2C88AF7D" w14:textId="77777777" w:rsidR="00A66339" w:rsidRDefault="00A66339"/>
        </w:tc>
        <w:tc>
          <w:tcPr>
            <w:tcW w:w="1440" w:type="dxa"/>
            <w:vMerge w:val="restart"/>
          </w:tcPr>
          <w:p w14:paraId="12C11FDC" w14:textId="77777777" w:rsidR="00A66339" w:rsidRDefault="00A66339"/>
        </w:tc>
      </w:tr>
      <w:tr w:rsidR="00A66339" w14:paraId="486ADAAC" w14:textId="77777777">
        <w:trPr>
          <w:cantSplit/>
          <w:trHeight w:val="220"/>
        </w:trPr>
        <w:tc>
          <w:tcPr>
            <w:tcW w:w="681" w:type="dxa"/>
            <w:tcBorders>
              <w:bottom w:val="single" w:sz="4" w:space="0" w:color="auto"/>
            </w:tcBorders>
          </w:tcPr>
          <w:p w14:paraId="3326135F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14:paraId="56C1EE24" w14:textId="77777777" w:rsidR="00A66339" w:rsidRDefault="00A66339"/>
        </w:tc>
        <w:tc>
          <w:tcPr>
            <w:tcW w:w="2340" w:type="dxa"/>
            <w:vMerge/>
          </w:tcPr>
          <w:p w14:paraId="68D9B19E" w14:textId="77777777" w:rsidR="00A66339" w:rsidRDefault="00A66339"/>
        </w:tc>
        <w:tc>
          <w:tcPr>
            <w:tcW w:w="720" w:type="dxa"/>
            <w:vMerge/>
          </w:tcPr>
          <w:p w14:paraId="027FF2BD" w14:textId="77777777" w:rsidR="00A66339" w:rsidRDefault="00A66339"/>
        </w:tc>
        <w:tc>
          <w:tcPr>
            <w:tcW w:w="2160" w:type="dxa"/>
            <w:vMerge/>
          </w:tcPr>
          <w:p w14:paraId="018FE533" w14:textId="77777777" w:rsidR="00A66339" w:rsidRDefault="00A66339"/>
        </w:tc>
        <w:tc>
          <w:tcPr>
            <w:tcW w:w="540" w:type="dxa"/>
            <w:vMerge/>
          </w:tcPr>
          <w:p w14:paraId="08589346" w14:textId="77777777" w:rsidR="00A66339" w:rsidRDefault="00A66339"/>
        </w:tc>
        <w:tc>
          <w:tcPr>
            <w:tcW w:w="2160" w:type="dxa"/>
            <w:vMerge/>
          </w:tcPr>
          <w:p w14:paraId="4916A250" w14:textId="77777777" w:rsidR="00A66339" w:rsidRDefault="00A66339"/>
        </w:tc>
        <w:tc>
          <w:tcPr>
            <w:tcW w:w="720" w:type="dxa"/>
            <w:vMerge/>
          </w:tcPr>
          <w:p w14:paraId="045DC57E" w14:textId="77777777" w:rsidR="00A66339" w:rsidRDefault="00A66339"/>
        </w:tc>
        <w:tc>
          <w:tcPr>
            <w:tcW w:w="1440" w:type="dxa"/>
            <w:vMerge/>
          </w:tcPr>
          <w:p w14:paraId="1C6E2414" w14:textId="77777777" w:rsidR="00A66339" w:rsidRDefault="00A66339"/>
        </w:tc>
      </w:tr>
      <w:tr w:rsidR="00A66339" w14:paraId="793FA466" w14:textId="77777777">
        <w:trPr>
          <w:cantSplit/>
          <w:trHeight w:val="220"/>
        </w:trPr>
        <w:tc>
          <w:tcPr>
            <w:tcW w:w="681" w:type="dxa"/>
            <w:shd w:val="clear" w:color="auto" w:fill="E6E6E6"/>
          </w:tcPr>
          <w:p w14:paraId="4653D64B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Thur</w:t>
            </w:r>
          </w:p>
        </w:tc>
        <w:tc>
          <w:tcPr>
            <w:tcW w:w="687" w:type="dxa"/>
            <w:vMerge w:val="restart"/>
          </w:tcPr>
          <w:p w14:paraId="1950E4F9" w14:textId="77777777" w:rsidR="00A66339" w:rsidRDefault="00A66339"/>
        </w:tc>
        <w:tc>
          <w:tcPr>
            <w:tcW w:w="2340" w:type="dxa"/>
            <w:vMerge w:val="restart"/>
          </w:tcPr>
          <w:p w14:paraId="4F6CE33F" w14:textId="77777777" w:rsidR="00A66339" w:rsidRDefault="00A66339"/>
        </w:tc>
        <w:tc>
          <w:tcPr>
            <w:tcW w:w="720" w:type="dxa"/>
            <w:vMerge w:val="restart"/>
          </w:tcPr>
          <w:p w14:paraId="1F56C9F8" w14:textId="77777777" w:rsidR="00A66339" w:rsidRDefault="00A66339"/>
        </w:tc>
        <w:tc>
          <w:tcPr>
            <w:tcW w:w="2160" w:type="dxa"/>
            <w:vMerge w:val="restart"/>
          </w:tcPr>
          <w:p w14:paraId="5F8F0004" w14:textId="77777777" w:rsidR="00A66339" w:rsidRDefault="00A66339"/>
        </w:tc>
        <w:tc>
          <w:tcPr>
            <w:tcW w:w="540" w:type="dxa"/>
            <w:vMerge w:val="restart"/>
          </w:tcPr>
          <w:p w14:paraId="0C0079E4" w14:textId="77777777" w:rsidR="00A66339" w:rsidRDefault="00A66339"/>
        </w:tc>
        <w:tc>
          <w:tcPr>
            <w:tcW w:w="2160" w:type="dxa"/>
            <w:vMerge w:val="restart"/>
          </w:tcPr>
          <w:p w14:paraId="0950CA8A" w14:textId="77777777" w:rsidR="00A66339" w:rsidRDefault="00A66339"/>
        </w:tc>
        <w:tc>
          <w:tcPr>
            <w:tcW w:w="720" w:type="dxa"/>
            <w:vMerge w:val="restart"/>
          </w:tcPr>
          <w:p w14:paraId="7B76D823" w14:textId="77777777" w:rsidR="00A66339" w:rsidRDefault="00A66339"/>
        </w:tc>
        <w:tc>
          <w:tcPr>
            <w:tcW w:w="1440" w:type="dxa"/>
            <w:vMerge w:val="restart"/>
          </w:tcPr>
          <w:p w14:paraId="194EA5E9" w14:textId="77777777" w:rsidR="00A66339" w:rsidRDefault="00A66339" w:rsidP="00BF3E37"/>
        </w:tc>
      </w:tr>
      <w:tr w:rsidR="00A66339" w14:paraId="060E37CD" w14:textId="77777777">
        <w:trPr>
          <w:cantSplit/>
          <w:trHeight w:val="280"/>
        </w:trPr>
        <w:tc>
          <w:tcPr>
            <w:tcW w:w="681" w:type="dxa"/>
            <w:tcBorders>
              <w:bottom w:val="single" w:sz="4" w:space="0" w:color="auto"/>
            </w:tcBorders>
          </w:tcPr>
          <w:p w14:paraId="1992C535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14:paraId="2EA44850" w14:textId="77777777" w:rsidR="00A66339" w:rsidRDefault="00A66339"/>
        </w:tc>
        <w:tc>
          <w:tcPr>
            <w:tcW w:w="2340" w:type="dxa"/>
            <w:vMerge/>
          </w:tcPr>
          <w:p w14:paraId="6F76F888" w14:textId="77777777" w:rsidR="00A66339" w:rsidRDefault="00A66339"/>
        </w:tc>
        <w:tc>
          <w:tcPr>
            <w:tcW w:w="720" w:type="dxa"/>
            <w:vMerge/>
          </w:tcPr>
          <w:p w14:paraId="42296095" w14:textId="77777777" w:rsidR="00A66339" w:rsidRDefault="00A66339"/>
        </w:tc>
        <w:tc>
          <w:tcPr>
            <w:tcW w:w="2160" w:type="dxa"/>
            <w:vMerge/>
          </w:tcPr>
          <w:p w14:paraId="486B129D" w14:textId="77777777" w:rsidR="00A66339" w:rsidRDefault="00A66339"/>
        </w:tc>
        <w:tc>
          <w:tcPr>
            <w:tcW w:w="540" w:type="dxa"/>
            <w:vMerge/>
          </w:tcPr>
          <w:p w14:paraId="4EB5ECBF" w14:textId="77777777" w:rsidR="00A66339" w:rsidRDefault="00A66339"/>
        </w:tc>
        <w:tc>
          <w:tcPr>
            <w:tcW w:w="2160" w:type="dxa"/>
            <w:vMerge/>
          </w:tcPr>
          <w:p w14:paraId="344841D1" w14:textId="77777777" w:rsidR="00A66339" w:rsidRDefault="00A66339"/>
        </w:tc>
        <w:tc>
          <w:tcPr>
            <w:tcW w:w="720" w:type="dxa"/>
            <w:vMerge/>
          </w:tcPr>
          <w:p w14:paraId="5311AE04" w14:textId="77777777" w:rsidR="00A66339" w:rsidRDefault="00A66339"/>
        </w:tc>
        <w:tc>
          <w:tcPr>
            <w:tcW w:w="1440" w:type="dxa"/>
            <w:vMerge/>
          </w:tcPr>
          <w:p w14:paraId="684DA70B" w14:textId="77777777" w:rsidR="00A66339" w:rsidRDefault="00A66339"/>
        </w:tc>
      </w:tr>
      <w:tr w:rsidR="00A66339" w14:paraId="31DF24C0" w14:textId="77777777">
        <w:trPr>
          <w:cantSplit/>
          <w:trHeight w:val="160"/>
        </w:trPr>
        <w:tc>
          <w:tcPr>
            <w:tcW w:w="681" w:type="dxa"/>
            <w:shd w:val="clear" w:color="auto" w:fill="E6E6E6"/>
          </w:tcPr>
          <w:p w14:paraId="6A7F6F0A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</w:t>
            </w:r>
          </w:p>
        </w:tc>
        <w:tc>
          <w:tcPr>
            <w:tcW w:w="687" w:type="dxa"/>
            <w:vMerge w:val="restart"/>
          </w:tcPr>
          <w:p w14:paraId="35D3BBFC" w14:textId="77777777" w:rsidR="00A66339" w:rsidRDefault="00A66339"/>
        </w:tc>
        <w:tc>
          <w:tcPr>
            <w:tcW w:w="2340" w:type="dxa"/>
            <w:vMerge w:val="restart"/>
          </w:tcPr>
          <w:p w14:paraId="16DF74DC" w14:textId="77777777" w:rsidR="00A66339" w:rsidRDefault="00A66339"/>
        </w:tc>
        <w:tc>
          <w:tcPr>
            <w:tcW w:w="720" w:type="dxa"/>
            <w:vMerge w:val="restart"/>
          </w:tcPr>
          <w:p w14:paraId="1592EC3F" w14:textId="77777777" w:rsidR="00A66339" w:rsidRDefault="00A66339"/>
        </w:tc>
        <w:tc>
          <w:tcPr>
            <w:tcW w:w="2160" w:type="dxa"/>
            <w:vMerge w:val="restart"/>
          </w:tcPr>
          <w:p w14:paraId="407DFBF0" w14:textId="77777777" w:rsidR="00A66339" w:rsidRDefault="00A66339"/>
        </w:tc>
        <w:tc>
          <w:tcPr>
            <w:tcW w:w="540" w:type="dxa"/>
            <w:vMerge w:val="restart"/>
          </w:tcPr>
          <w:p w14:paraId="3C36F1DE" w14:textId="77777777" w:rsidR="00A66339" w:rsidRDefault="00A66339"/>
        </w:tc>
        <w:tc>
          <w:tcPr>
            <w:tcW w:w="2160" w:type="dxa"/>
            <w:vMerge w:val="restart"/>
          </w:tcPr>
          <w:p w14:paraId="22E996A9" w14:textId="77777777" w:rsidR="00A66339" w:rsidRDefault="00A66339"/>
        </w:tc>
        <w:tc>
          <w:tcPr>
            <w:tcW w:w="720" w:type="dxa"/>
            <w:vMerge w:val="restart"/>
          </w:tcPr>
          <w:p w14:paraId="76459008" w14:textId="77777777" w:rsidR="00A66339" w:rsidRDefault="00A66339"/>
        </w:tc>
        <w:tc>
          <w:tcPr>
            <w:tcW w:w="1440" w:type="dxa"/>
            <w:vMerge w:val="restart"/>
          </w:tcPr>
          <w:p w14:paraId="65B37D69" w14:textId="77777777" w:rsidR="00A66339" w:rsidRDefault="00A66339"/>
        </w:tc>
      </w:tr>
      <w:tr w:rsidR="00A66339" w14:paraId="7C409232" w14:textId="77777777">
        <w:trPr>
          <w:cantSplit/>
          <w:trHeight w:val="340"/>
        </w:trPr>
        <w:tc>
          <w:tcPr>
            <w:tcW w:w="681" w:type="dxa"/>
            <w:tcBorders>
              <w:bottom w:val="single" w:sz="4" w:space="0" w:color="auto"/>
            </w:tcBorders>
          </w:tcPr>
          <w:p w14:paraId="58919A0A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bottom w:val="single" w:sz="4" w:space="0" w:color="auto"/>
            </w:tcBorders>
          </w:tcPr>
          <w:p w14:paraId="64CF45A0" w14:textId="77777777" w:rsidR="00A66339" w:rsidRDefault="00A66339"/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7EAEFCB6" w14:textId="77777777" w:rsidR="00A66339" w:rsidRDefault="00A66339"/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1A21E069" w14:textId="77777777" w:rsidR="00A66339" w:rsidRDefault="00A66339"/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20AACD3A" w14:textId="77777777" w:rsidR="00A66339" w:rsidRDefault="00A66339"/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538FDC92" w14:textId="77777777" w:rsidR="00A66339" w:rsidRDefault="00A66339"/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510DB736" w14:textId="77777777" w:rsidR="00A66339" w:rsidRDefault="00A66339"/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163A7B38" w14:textId="77777777" w:rsidR="00A66339" w:rsidRDefault="00A66339"/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5C95DCB2" w14:textId="77777777" w:rsidR="00A66339" w:rsidRDefault="00A66339"/>
        </w:tc>
      </w:tr>
      <w:tr w:rsidR="00A66339" w14:paraId="608E8F74" w14:textId="77777777">
        <w:tc>
          <w:tcPr>
            <w:tcW w:w="681" w:type="dxa"/>
            <w:tcBorders>
              <w:bottom w:val="single" w:sz="4" w:space="0" w:color="auto"/>
            </w:tcBorders>
            <w:shd w:val="clear" w:color="auto" w:fill="E6E6E6"/>
          </w:tcPr>
          <w:p w14:paraId="543579D4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E6E6E6"/>
          </w:tcPr>
          <w:p w14:paraId="228FA8FD" w14:textId="77777777" w:rsidR="00A66339" w:rsidRDefault="00A66339"/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6E6E6"/>
          </w:tcPr>
          <w:p w14:paraId="7C52A5C2" w14:textId="77777777" w:rsidR="00A66339" w:rsidRDefault="00A66339"/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6E6E6"/>
          </w:tcPr>
          <w:p w14:paraId="09ADF7FE" w14:textId="77777777" w:rsidR="00A66339" w:rsidRDefault="00A66339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E6E6E6"/>
          </w:tcPr>
          <w:p w14:paraId="720F9021" w14:textId="77777777" w:rsidR="00A66339" w:rsidRDefault="00A66339"/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E6E6E6"/>
          </w:tcPr>
          <w:p w14:paraId="5A193F6B" w14:textId="77777777" w:rsidR="00A66339" w:rsidRDefault="00A66339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E6E6E6"/>
          </w:tcPr>
          <w:p w14:paraId="15A2C869" w14:textId="77777777" w:rsidR="00A66339" w:rsidRDefault="00A66339"/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6E6E6"/>
          </w:tcPr>
          <w:p w14:paraId="20EF2423" w14:textId="77777777" w:rsidR="00A66339" w:rsidRDefault="00A66339"/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6E6E6"/>
          </w:tcPr>
          <w:p w14:paraId="114A0AD7" w14:textId="77777777" w:rsidR="00A66339" w:rsidRDefault="00A66339"/>
        </w:tc>
      </w:tr>
      <w:tr w:rsidR="00A66339" w14:paraId="2EFB7D1B" w14:textId="77777777">
        <w:tc>
          <w:tcPr>
            <w:tcW w:w="681" w:type="dxa"/>
            <w:tcBorders>
              <w:bottom w:val="single" w:sz="4" w:space="0" w:color="auto"/>
            </w:tcBorders>
            <w:shd w:val="clear" w:color="auto" w:fill="E6E6E6"/>
          </w:tcPr>
          <w:p w14:paraId="58223B91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Sun</w:t>
            </w:r>
          </w:p>
        </w:tc>
        <w:tc>
          <w:tcPr>
            <w:tcW w:w="687" w:type="dxa"/>
            <w:shd w:val="clear" w:color="auto" w:fill="E6E6E6"/>
          </w:tcPr>
          <w:p w14:paraId="34540F21" w14:textId="77777777" w:rsidR="00A66339" w:rsidRDefault="00A66339"/>
        </w:tc>
        <w:tc>
          <w:tcPr>
            <w:tcW w:w="2340" w:type="dxa"/>
            <w:shd w:val="clear" w:color="auto" w:fill="E6E6E6"/>
          </w:tcPr>
          <w:p w14:paraId="17D53C95" w14:textId="77777777" w:rsidR="00A66339" w:rsidRDefault="00A66339"/>
        </w:tc>
        <w:tc>
          <w:tcPr>
            <w:tcW w:w="720" w:type="dxa"/>
            <w:shd w:val="clear" w:color="auto" w:fill="E6E6E6"/>
          </w:tcPr>
          <w:p w14:paraId="6A81E091" w14:textId="77777777" w:rsidR="00A66339" w:rsidRDefault="00A66339"/>
        </w:tc>
        <w:tc>
          <w:tcPr>
            <w:tcW w:w="2160" w:type="dxa"/>
            <w:shd w:val="clear" w:color="auto" w:fill="E6E6E6"/>
          </w:tcPr>
          <w:p w14:paraId="1390FC9C" w14:textId="77777777" w:rsidR="00A66339" w:rsidRDefault="00A66339"/>
        </w:tc>
        <w:tc>
          <w:tcPr>
            <w:tcW w:w="540" w:type="dxa"/>
            <w:shd w:val="clear" w:color="auto" w:fill="E6E6E6"/>
          </w:tcPr>
          <w:p w14:paraId="3C37AFA9" w14:textId="77777777" w:rsidR="00A66339" w:rsidRDefault="00A66339"/>
        </w:tc>
        <w:tc>
          <w:tcPr>
            <w:tcW w:w="2160" w:type="dxa"/>
            <w:shd w:val="clear" w:color="auto" w:fill="E6E6E6"/>
          </w:tcPr>
          <w:p w14:paraId="3F5AA8B5" w14:textId="77777777" w:rsidR="00A66339" w:rsidRDefault="00A66339"/>
        </w:tc>
        <w:tc>
          <w:tcPr>
            <w:tcW w:w="720" w:type="dxa"/>
            <w:shd w:val="clear" w:color="auto" w:fill="E6E6E6"/>
          </w:tcPr>
          <w:p w14:paraId="1406F814" w14:textId="77777777" w:rsidR="00A66339" w:rsidRDefault="00A66339"/>
        </w:tc>
        <w:tc>
          <w:tcPr>
            <w:tcW w:w="1440" w:type="dxa"/>
            <w:shd w:val="clear" w:color="auto" w:fill="E6E6E6"/>
          </w:tcPr>
          <w:p w14:paraId="6A67E650" w14:textId="77777777" w:rsidR="00A66339" w:rsidRDefault="00A66339"/>
        </w:tc>
      </w:tr>
      <w:tr w:rsidR="00A66339" w14:paraId="51DF1733" w14:textId="77777777">
        <w:trPr>
          <w:cantSplit/>
          <w:trHeight w:val="220"/>
        </w:trPr>
        <w:tc>
          <w:tcPr>
            <w:tcW w:w="681" w:type="dxa"/>
            <w:shd w:val="clear" w:color="auto" w:fill="E6E6E6"/>
          </w:tcPr>
          <w:p w14:paraId="00FB39D2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</w:t>
            </w:r>
          </w:p>
        </w:tc>
        <w:tc>
          <w:tcPr>
            <w:tcW w:w="687" w:type="dxa"/>
            <w:vMerge w:val="restart"/>
          </w:tcPr>
          <w:p w14:paraId="40E5EBEE" w14:textId="77777777" w:rsidR="00A66339" w:rsidRDefault="00A66339"/>
        </w:tc>
        <w:tc>
          <w:tcPr>
            <w:tcW w:w="2340" w:type="dxa"/>
            <w:vMerge w:val="restart"/>
          </w:tcPr>
          <w:p w14:paraId="4F98DD9B" w14:textId="77777777" w:rsidR="00A66339" w:rsidRDefault="00A66339"/>
        </w:tc>
        <w:tc>
          <w:tcPr>
            <w:tcW w:w="720" w:type="dxa"/>
            <w:vMerge w:val="restart"/>
          </w:tcPr>
          <w:p w14:paraId="367A67F0" w14:textId="77777777" w:rsidR="00A66339" w:rsidRDefault="00A66339"/>
        </w:tc>
        <w:tc>
          <w:tcPr>
            <w:tcW w:w="2160" w:type="dxa"/>
            <w:vMerge w:val="restart"/>
          </w:tcPr>
          <w:p w14:paraId="10F239DB" w14:textId="77777777" w:rsidR="00A66339" w:rsidRDefault="00A66339"/>
        </w:tc>
        <w:tc>
          <w:tcPr>
            <w:tcW w:w="540" w:type="dxa"/>
            <w:vMerge w:val="restart"/>
          </w:tcPr>
          <w:p w14:paraId="37A24DF7" w14:textId="77777777" w:rsidR="00A66339" w:rsidRDefault="00A66339"/>
        </w:tc>
        <w:tc>
          <w:tcPr>
            <w:tcW w:w="2160" w:type="dxa"/>
            <w:vMerge w:val="restart"/>
          </w:tcPr>
          <w:p w14:paraId="6895DA8A" w14:textId="77777777" w:rsidR="00A66339" w:rsidRDefault="00A66339"/>
        </w:tc>
        <w:tc>
          <w:tcPr>
            <w:tcW w:w="720" w:type="dxa"/>
            <w:vMerge w:val="restart"/>
          </w:tcPr>
          <w:p w14:paraId="57EDC9DB" w14:textId="77777777" w:rsidR="00A66339" w:rsidRDefault="00A66339"/>
        </w:tc>
        <w:tc>
          <w:tcPr>
            <w:tcW w:w="1440" w:type="dxa"/>
            <w:vMerge w:val="restart"/>
          </w:tcPr>
          <w:p w14:paraId="5865BBB6" w14:textId="77777777" w:rsidR="00A66339" w:rsidRDefault="00A66339"/>
        </w:tc>
      </w:tr>
      <w:tr w:rsidR="00A66339" w14:paraId="64B76DBC" w14:textId="77777777">
        <w:trPr>
          <w:cantSplit/>
          <w:trHeight w:val="280"/>
        </w:trPr>
        <w:tc>
          <w:tcPr>
            <w:tcW w:w="681" w:type="dxa"/>
            <w:tcBorders>
              <w:bottom w:val="single" w:sz="4" w:space="0" w:color="auto"/>
            </w:tcBorders>
          </w:tcPr>
          <w:p w14:paraId="7689D072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14:paraId="200EAC36" w14:textId="77777777" w:rsidR="00A66339" w:rsidRDefault="00A66339"/>
        </w:tc>
        <w:tc>
          <w:tcPr>
            <w:tcW w:w="2340" w:type="dxa"/>
            <w:vMerge/>
          </w:tcPr>
          <w:p w14:paraId="6DF164C3" w14:textId="77777777" w:rsidR="00A66339" w:rsidRDefault="00A66339"/>
        </w:tc>
        <w:tc>
          <w:tcPr>
            <w:tcW w:w="720" w:type="dxa"/>
            <w:vMerge/>
          </w:tcPr>
          <w:p w14:paraId="60B3822D" w14:textId="77777777" w:rsidR="00A66339" w:rsidRDefault="00A66339"/>
        </w:tc>
        <w:tc>
          <w:tcPr>
            <w:tcW w:w="2160" w:type="dxa"/>
            <w:vMerge/>
          </w:tcPr>
          <w:p w14:paraId="6195E391" w14:textId="77777777" w:rsidR="00A66339" w:rsidRDefault="00A66339"/>
        </w:tc>
        <w:tc>
          <w:tcPr>
            <w:tcW w:w="540" w:type="dxa"/>
            <w:vMerge/>
          </w:tcPr>
          <w:p w14:paraId="4E482F1B" w14:textId="77777777" w:rsidR="00A66339" w:rsidRDefault="00A66339"/>
        </w:tc>
        <w:tc>
          <w:tcPr>
            <w:tcW w:w="2160" w:type="dxa"/>
            <w:vMerge/>
          </w:tcPr>
          <w:p w14:paraId="4243FB32" w14:textId="77777777" w:rsidR="00A66339" w:rsidRDefault="00A66339"/>
        </w:tc>
        <w:tc>
          <w:tcPr>
            <w:tcW w:w="720" w:type="dxa"/>
            <w:vMerge/>
          </w:tcPr>
          <w:p w14:paraId="45088594" w14:textId="77777777" w:rsidR="00A66339" w:rsidRDefault="00A66339"/>
        </w:tc>
        <w:tc>
          <w:tcPr>
            <w:tcW w:w="1440" w:type="dxa"/>
            <w:vMerge/>
          </w:tcPr>
          <w:p w14:paraId="72F9657D" w14:textId="77777777" w:rsidR="00A66339" w:rsidRDefault="00A66339"/>
        </w:tc>
      </w:tr>
      <w:tr w:rsidR="00A66339" w14:paraId="2A09081F" w14:textId="77777777">
        <w:trPr>
          <w:cantSplit/>
          <w:trHeight w:val="160"/>
        </w:trPr>
        <w:tc>
          <w:tcPr>
            <w:tcW w:w="681" w:type="dxa"/>
            <w:shd w:val="clear" w:color="auto" w:fill="E6E6E6"/>
          </w:tcPr>
          <w:p w14:paraId="6BF9B2EA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Tue</w:t>
            </w:r>
          </w:p>
        </w:tc>
        <w:tc>
          <w:tcPr>
            <w:tcW w:w="687" w:type="dxa"/>
            <w:vMerge w:val="restart"/>
          </w:tcPr>
          <w:p w14:paraId="6551B13E" w14:textId="77777777" w:rsidR="00A66339" w:rsidRDefault="00A66339"/>
        </w:tc>
        <w:tc>
          <w:tcPr>
            <w:tcW w:w="2340" w:type="dxa"/>
            <w:vMerge w:val="restart"/>
          </w:tcPr>
          <w:p w14:paraId="0A0989A5" w14:textId="77777777" w:rsidR="00A66339" w:rsidRDefault="00A66339"/>
        </w:tc>
        <w:tc>
          <w:tcPr>
            <w:tcW w:w="720" w:type="dxa"/>
            <w:vMerge w:val="restart"/>
          </w:tcPr>
          <w:p w14:paraId="2AF2248F" w14:textId="77777777" w:rsidR="00A66339" w:rsidRDefault="00A66339"/>
        </w:tc>
        <w:tc>
          <w:tcPr>
            <w:tcW w:w="2160" w:type="dxa"/>
            <w:vMerge w:val="restart"/>
          </w:tcPr>
          <w:p w14:paraId="26713C78" w14:textId="77777777" w:rsidR="00A66339" w:rsidRDefault="00A66339"/>
        </w:tc>
        <w:tc>
          <w:tcPr>
            <w:tcW w:w="540" w:type="dxa"/>
            <w:vMerge w:val="restart"/>
          </w:tcPr>
          <w:p w14:paraId="61299C1C" w14:textId="77777777" w:rsidR="00A66339" w:rsidRDefault="00A66339"/>
        </w:tc>
        <w:tc>
          <w:tcPr>
            <w:tcW w:w="2160" w:type="dxa"/>
            <w:vMerge w:val="restart"/>
          </w:tcPr>
          <w:p w14:paraId="1456DA2E" w14:textId="77777777" w:rsidR="00A66339" w:rsidRDefault="00A66339"/>
        </w:tc>
        <w:tc>
          <w:tcPr>
            <w:tcW w:w="720" w:type="dxa"/>
            <w:vMerge w:val="restart"/>
          </w:tcPr>
          <w:p w14:paraId="62FCE1CA" w14:textId="77777777" w:rsidR="00A66339" w:rsidRDefault="00A66339"/>
        </w:tc>
        <w:tc>
          <w:tcPr>
            <w:tcW w:w="1440" w:type="dxa"/>
            <w:vMerge w:val="restart"/>
          </w:tcPr>
          <w:p w14:paraId="1A6EDC60" w14:textId="77777777" w:rsidR="00A66339" w:rsidRDefault="00A66339" w:rsidP="00DB5C09"/>
        </w:tc>
      </w:tr>
      <w:tr w:rsidR="00A66339" w14:paraId="34134C98" w14:textId="77777777">
        <w:trPr>
          <w:cantSplit/>
          <w:trHeight w:val="340"/>
        </w:trPr>
        <w:tc>
          <w:tcPr>
            <w:tcW w:w="681" w:type="dxa"/>
            <w:tcBorders>
              <w:bottom w:val="single" w:sz="4" w:space="0" w:color="auto"/>
            </w:tcBorders>
          </w:tcPr>
          <w:p w14:paraId="37895E69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14:paraId="2BF7B11F" w14:textId="77777777" w:rsidR="00A66339" w:rsidRDefault="00A66339"/>
        </w:tc>
        <w:tc>
          <w:tcPr>
            <w:tcW w:w="2340" w:type="dxa"/>
            <w:vMerge/>
          </w:tcPr>
          <w:p w14:paraId="5852B6F8" w14:textId="77777777" w:rsidR="00A66339" w:rsidRDefault="00A66339"/>
        </w:tc>
        <w:tc>
          <w:tcPr>
            <w:tcW w:w="720" w:type="dxa"/>
            <w:vMerge/>
          </w:tcPr>
          <w:p w14:paraId="78423795" w14:textId="77777777" w:rsidR="00A66339" w:rsidRDefault="00A66339"/>
        </w:tc>
        <w:tc>
          <w:tcPr>
            <w:tcW w:w="2160" w:type="dxa"/>
            <w:vMerge/>
          </w:tcPr>
          <w:p w14:paraId="1F5B5A20" w14:textId="77777777" w:rsidR="00A66339" w:rsidRDefault="00A66339"/>
        </w:tc>
        <w:tc>
          <w:tcPr>
            <w:tcW w:w="540" w:type="dxa"/>
            <w:vMerge/>
          </w:tcPr>
          <w:p w14:paraId="0E9D2F02" w14:textId="77777777" w:rsidR="00A66339" w:rsidRDefault="00A66339"/>
        </w:tc>
        <w:tc>
          <w:tcPr>
            <w:tcW w:w="2160" w:type="dxa"/>
            <w:vMerge/>
          </w:tcPr>
          <w:p w14:paraId="3F2107BD" w14:textId="77777777" w:rsidR="00A66339" w:rsidRDefault="00A66339"/>
        </w:tc>
        <w:tc>
          <w:tcPr>
            <w:tcW w:w="720" w:type="dxa"/>
            <w:vMerge/>
          </w:tcPr>
          <w:p w14:paraId="7132B759" w14:textId="77777777" w:rsidR="00A66339" w:rsidRDefault="00A66339"/>
        </w:tc>
        <w:tc>
          <w:tcPr>
            <w:tcW w:w="1440" w:type="dxa"/>
            <w:vMerge/>
          </w:tcPr>
          <w:p w14:paraId="41B0BB6E" w14:textId="77777777" w:rsidR="00A66339" w:rsidRDefault="00A66339"/>
        </w:tc>
      </w:tr>
      <w:tr w:rsidR="00A66339" w14:paraId="57B992C2" w14:textId="77777777">
        <w:trPr>
          <w:cantSplit/>
          <w:trHeight w:val="260"/>
        </w:trPr>
        <w:tc>
          <w:tcPr>
            <w:tcW w:w="681" w:type="dxa"/>
            <w:shd w:val="clear" w:color="auto" w:fill="E6E6E6"/>
          </w:tcPr>
          <w:p w14:paraId="636E30B1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Wed</w:t>
            </w:r>
          </w:p>
        </w:tc>
        <w:tc>
          <w:tcPr>
            <w:tcW w:w="687" w:type="dxa"/>
            <w:vMerge w:val="restart"/>
          </w:tcPr>
          <w:p w14:paraId="154EEF76" w14:textId="77777777" w:rsidR="00A66339" w:rsidRDefault="00A66339"/>
        </w:tc>
        <w:tc>
          <w:tcPr>
            <w:tcW w:w="2340" w:type="dxa"/>
            <w:vMerge w:val="restart"/>
          </w:tcPr>
          <w:p w14:paraId="104550B2" w14:textId="77777777" w:rsidR="00A66339" w:rsidRDefault="00A66339">
            <w:pPr>
              <w:rPr>
                <w:sz w:val="22"/>
              </w:rPr>
            </w:pPr>
          </w:p>
        </w:tc>
        <w:tc>
          <w:tcPr>
            <w:tcW w:w="720" w:type="dxa"/>
            <w:vMerge w:val="restart"/>
          </w:tcPr>
          <w:p w14:paraId="4E357370" w14:textId="77777777" w:rsidR="00A66339" w:rsidRDefault="00A66339"/>
        </w:tc>
        <w:tc>
          <w:tcPr>
            <w:tcW w:w="2160" w:type="dxa"/>
            <w:vMerge w:val="restart"/>
          </w:tcPr>
          <w:p w14:paraId="739A610F" w14:textId="77777777" w:rsidR="00A66339" w:rsidRDefault="00A66339">
            <w:pPr>
              <w:rPr>
                <w:sz w:val="20"/>
              </w:rPr>
            </w:pPr>
          </w:p>
        </w:tc>
        <w:tc>
          <w:tcPr>
            <w:tcW w:w="540" w:type="dxa"/>
            <w:vMerge w:val="restart"/>
          </w:tcPr>
          <w:p w14:paraId="048A6055" w14:textId="77777777" w:rsidR="00A66339" w:rsidRDefault="00A66339"/>
        </w:tc>
        <w:tc>
          <w:tcPr>
            <w:tcW w:w="2160" w:type="dxa"/>
            <w:vMerge w:val="restart"/>
          </w:tcPr>
          <w:p w14:paraId="4B9E554D" w14:textId="77777777" w:rsidR="00A66339" w:rsidRDefault="00A66339"/>
        </w:tc>
        <w:tc>
          <w:tcPr>
            <w:tcW w:w="720" w:type="dxa"/>
            <w:vMerge w:val="restart"/>
          </w:tcPr>
          <w:p w14:paraId="143B3C33" w14:textId="77777777" w:rsidR="00A66339" w:rsidRDefault="00A66339"/>
        </w:tc>
        <w:tc>
          <w:tcPr>
            <w:tcW w:w="1440" w:type="dxa"/>
            <w:vMerge w:val="restart"/>
          </w:tcPr>
          <w:p w14:paraId="3F81201B" w14:textId="77777777" w:rsidR="00A66339" w:rsidRDefault="00A66339"/>
        </w:tc>
      </w:tr>
      <w:tr w:rsidR="00A66339" w14:paraId="36C5B43F" w14:textId="77777777">
        <w:trPr>
          <w:cantSplit/>
          <w:trHeight w:val="240"/>
        </w:trPr>
        <w:tc>
          <w:tcPr>
            <w:tcW w:w="681" w:type="dxa"/>
            <w:tcBorders>
              <w:bottom w:val="single" w:sz="4" w:space="0" w:color="auto"/>
            </w:tcBorders>
          </w:tcPr>
          <w:p w14:paraId="05400C59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14:paraId="05266D14" w14:textId="77777777" w:rsidR="00A66339" w:rsidRDefault="00A66339"/>
        </w:tc>
        <w:tc>
          <w:tcPr>
            <w:tcW w:w="2340" w:type="dxa"/>
            <w:vMerge/>
          </w:tcPr>
          <w:p w14:paraId="2E335B54" w14:textId="77777777" w:rsidR="00A66339" w:rsidRDefault="00A66339"/>
        </w:tc>
        <w:tc>
          <w:tcPr>
            <w:tcW w:w="720" w:type="dxa"/>
            <w:vMerge/>
          </w:tcPr>
          <w:p w14:paraId="03436ECD" w14:textId="77777777" w:rsidR="00A66339" w:rsidRDefault="00A66339"/>
        </w:tc>
        <w:tc>
          <w:tcPr>
            <w:tcW w:w="2160" w:type="dxa"/>
            <w:vMerge/>
          </w:tcPr>
          <w:p w14:paraId="4CFE5450" w14:textId="77777777" w:rsidR="00A66339" w:rsidRDefault="00A66339"/>
        </w:tc>
        <w:tc>
          <w:tcPr>
            <w:tcW w:w="540" w:type="dxa"/>
            <w:vMerge/>
          </w:tcPr>
          <w:p w14:paraId="53F5507D" w14:textId="77777777" w:rsidR="00A66339" w:rsidRDefault="00A66339"/>
        </w:tc>
        <w:tc>
          <w:tcPr>
            <w:tcW w:w="2160" w:type="dxa"/>
            <w:vMerge/>
          </w:tcPr>
          <w:p w14:paraId="051DAA93" w14:textId="77777777" w:rsidR="00A66339" w:rsidRDefault="00A66339"/>
        </w:tc>
        <w:tc>
          <w:tcPr>
            <w:tcW w:w="720" w:type="dxa"/>
            <w:vMerge/>
          </w:tcPr>
          <w:p w14:paraId="5E2570BD" w14:textId="77777777" w:rsidR="00A66339" w:rsidRDefault="00A66339"/>
        </w:tc>
        <w:tc>
          <w:tcPr>
            <w:tcW w:w="1440" w:type="dxa"/>
            <w:vMerge/>
          </w:tcPr>
          <w:p w14:paraId="5D62EA5C" w14:textId="77777777" w:rsidR="00A66339" w:rsidRDefault="00A66339"/>
        </w:tc>
      </w:tr>
      <w:tr w:rsidR="00A66339" w14:paraId="1478358C" w14:textId="77777777">
        <w:trPr>
          <w:cantSplit/>
          <w:trHeight w:val="200"/>
        </w:trPr>
        <w:tc>
          <w:tcPr>
            <w:tcW w:w="681" w:type="dxa"/>
            <w:shd w:val="clear" w:color="auto" w:fill="E6E6E6"/>
          </w:tcPr>
          <w:p w14:paraId="59A0B325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Thur</w:t>
            </w:r>
          </w:p>
        </w:tc>
        <w:tc>
          <w:tcPr>
            <w:tcW w:w="687" w:type="dxa"/>
            <w:vMerge w:val="restart"/>
          </w:tcPr>
          <w:p w14:paraId="05057F9E" w14:textId="77777777" w:rsidR="00A66339" w:rsidRDefault="00A66339">
            <w:pPr>
              <w:rPr>
                <w:sz w:val="20"/>
              </w:rPr>
            </w:pPr>
          </w:p>
        </w:tc>
        <w:tc>
          <w:tcPr>
            <w:tcW w:w="2340" w:type="dxa"/>
            <w:vMerge w:val="restart"/>
          </w:tcPr>
          <w:p w14:paraId="3EFD7676" w14:textId="77777777" w:rsidR="00A66339" w:rsidRDefault="00A66339"/>
        </w:tc>
        <w:tc>
          <w:tcPr>
            <w:tcW w:w="720" w:type="dxa"/>
            <w:vMerge w:val="restart"/>
          </w:tcPr>
          <w:p w14:paraId="1CB67133" w14:textId="77777777" w:rsidR="00A66339" w:rsidRDefault="00A66339"/>
        </w:tc>
        <w:tc>
          <w:tcPr>
            <w:tcW w:w="2160" w:type="dxa"/>
            <w:vMerge w:val="restart"/>
          </w:tcPr>
          <w:p w14:paraId="1E216D53" w14:textId="77777777" w:rsidR="00A66339" w:rsidRDefault="00A66339"/>
        </w:tc>
        <w:tc>
          <w:tcPr>
            <w:tcW w:w="540" w:type="dxa"/>
            <w:vMerge w:val="restart"/>
          </w:tcPr>
          <w:p w14:paraId="036BBAAF" w14:textId="77777777" w:rsidR="00A66339" w:rsidRDefault="00A66339"/>
        </w:tc>
        <w:tc>
          <w:tcPr>
            <w:tcW w:w="2160" w:type="dxa"/>
            <w:vMerge w:val="restart"/>
          </w:tcPr>
          <w:p w14:paraId="56E58186" w14:textId="77777777" w:rsidR="00A66339" w:rsidRDefault="00A66339"/>
        </w:tc>
        <w:tc>
          <w:tcPr>
            <w:tcW w:w="720" w:type="dxa"/>
            <w:vMerge w:val="restart"/>
          </w:tcPr>
          <w:p w14:paraId="3DA6C321" w14:textId="77777777" w:rsidR="00A66339" w:rsidRDefault="00A66339"/>
        </w:tc>
        <w:tc>
          <w:tcPr>
            <w:tcW w:w="1440" w:type="dxa"/>
            <w:vMerge w:val="restart"/>
          </w:tcPr>
          <w:p w14:paraId="41988D79" w14:textId="77777777" w:rsidR="00A66339" w:rsidRDefault="00A66339" w:rsidP="00DB5C09"/>
        </w:tc>
      </w:tr>
      <w:tr w:rsidR="00A66339" w14:paraId="11301093" w14:textId="77777777">
        <w:trPr>
          <w:cantSplit/>
          <w:trHeight w:val="300"/>
        </w:trPr>
        <w:tc>
          <w:tcPr>
            <w:tcW w:w="681" w:type="dxa"/>
            <w:tcBorders>
              <w:bottom w:val="single" w:sz="4" w:space="0" w:color="auto"/>
            </w:tcBorders>
          </w:tcPr>
          <w:p w14:paraId="62AB067C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</w:tcPr>
          <w:p w14:paraId="5624BFF4" w14:textId="77777777" w:rsidR="00A66339" w:rsidRDefault="00A66339"/>
        </w:tc>
        <w:tc>
          <w:tcPr>
            <w:tcW w:w="2340" w:type="dxa"/>
            <w:vMerge/>
          </w:tcPr>
          <w:p w14:paraId="5AE4C59C" w14:textId="77777777" w:rsidR="00A66339" w:rsidRDefault="00A66339"/>
        </w:tc>
        <w:tc>
          <w:tcPr>
            <w:tcW w:w="720" w:type="dxa"/>
            <w:vMerge/>
          </w:tcPr>
          <w:p w14:paraId="157DE6F0" w14:textId="77777777" w:rsidR="00A66339" w:rsidRDefault="00A66339"/>
        </w:tc>
        <w:tc>
          <w:tcPr>
            <w:tcW w:w="2160" w:type="dxa"/>
            <w:vMerge/>
          </w:tcPr>
          <w:p w14:paraId="1A1142EE" w14:textId="77777777" w:rsidR="00A66339" w:rsidRDefault="00A66339"/>
        </w:tc>
        <w:tc>
          <w:tcPr>
            <w:tcW w:w="540" w:type="dxa"/>
            <w:vMerge/>
          </w:tcPr>
          <w:p w14:paraId="234171B7" w14:textId="77777777" w:rsidR="00A66339" w:rsidRDefault="00A66339"/>
        </w:tc>
        <w:tc>
          <w:tcPr>
            <w:tcW w:w="2160" w:type="dxa"/>
            <w:vMerge/>
          </w:tcPr>
          <w:p w14:paraId="20B43760" w14:textId="77777777" w:rsidR="00A66339" w:rsidRDefault="00A66339"/>
        </w:tc>
        <w:tc>
          <w:tcPr>
            <w:tcW w:w="720" w:type="dxa"/>
            <w:vMerge/>
          </w:tcPr>
          <w:p w14:paraId="3CBD12B3" w14:textId="77777777" w:rsidR="00A66339" w:rsidRDefault="00A66339"/>
        </w:tc>
        <w:tc>
          <w:tcPr>
            <w:tcW w:w="1440" w:type="dxa"/>
            <w:vMerge/>
          </w:tcPr>
          <w:p w14:paraId="3C83390A" w14:textId="77777777" w:rsidR="00A66339" w:rsidRDefault="00A66339"/>
        </w:tc>
      </w:tr>
      <w:tr w:rsidR="00A66339" w14:paraId="3939DEC8" w14:textId="77777777">
        <w:trPr>
          <w:cantSplit/>
          <w:trHeight w:val="140"/>
        </w:trPr>
        <w:tc>
          <w:tcPr>
            <w:tcW w:w="681" w:type="dxa"/>
            <w:shd w:val="clear" w:color="auto" w:fill="E6E6E6"/>
          </w:tcPr>
          <w:p w14:paraId="7BF88601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</w:t>
            </w:r>
          </w:p>
        </w:tc>
        <w:tc>
          <w:tcPr>
            <w:tcW w:w="687" w:type="dxa"/>
            <w:vMerge w:val="restart"/>
          </w:tcPr>
          <w:p w14:paraId="0839D3D2" w14:textId="77777777" w:rsidR="00A66339" w:rsidRDefault="00A66339">
            <w:pPr>
              <w:rPr>
                <w:sz w:val="20"/>
              </w:rPr>
            </w:pPr>
          </w:p>
        </w:tc>
        <w:tc>
          <w:tcPr>
            <w:tcW w:w="2340" w:type="dxa"/>
            <w:vMerge w:val="restart"/>
          </w:tcPr>
          <w:p w14:paraId="2D7FD1B8" w14:textId="77777777" w:rsidR="00A66339" w:rsidRDefault="00A66339"/>
        </w:tc>
        <w:tc>
          <w:tcPr>
            <w:tcW w:w="720" w:type="dxa"/>
            <w:vMerge w:val="restart"/>
          </w:tcPr>
          <w:p w14:paraId="1B9D3CB0" w14:textId="77777777" w:rsidR="00A66339" w:rsidRDefault="00A66339"/>
        </w:tc>
        <w:tc>
          <w:tcPr>
            <w:tcW w:w="2160" w:type="dxa"/>
            <w:vMerge w:val="restart"/>
          </w:tcPr>
          <w:p w14:paraId="7A2DF24B" w14:textId="77777777" w:rsidR="00A66339" w:rsidRDefault="00A66339"/>
        </w:tc>
        <w:tc>
          <w:tcPr>
            <w:tcW w:w="540" w:type="dxa"/>
            <w:vMerge w:val="restart"/>
          </w:tcPr>
          <w:p w14:paraId="4FB51697" w14:textId="77777777" w:rsidR="00A66339" w:rsidRDefault="00A66339"/>
        </w:tc>
        <w:tc>
          <w:tcPr>
            <w:tcW w:w="2160" w:type="dxa"/>
            <w:vMerge w:val="restart"/>
          </w:tcPr>
          <w:p w14:paraId="713075B2" w14:textId="77777777" w:rsidR="00A66339" w:rsidRDefault="00A66339"/>
        </w:tc>
        <w:tc>
          <w:tcPr>
            <w:tcW w:w="720" w:type="dxa"/>
            <w:vMerge w:val="restart"/>
          </w:tcPr>
          <w:p w14:paraId="6B201B82" w14:textId="77777777" w:rsidR="00A66339" w:rsidRDefault="00A66339"/>
        </w:tc>
        <w:tc>
          <w:tcPr>
            <w:tcW w:w="1440" w:type="dxa"/>
            <w:vMerge w:val="restart"/>
          </w:tcPr>
          <w:p w14:paraId="49CC2F28" w14:textId="77777777" w:rsidR="00A66339" w:rsidRDefault="00A66339"/>
        </w:tc>
      </w:tr>
      <w:tr w:rsidR="00A66339" w14:paraId="0A9545B2" w14:textId="77777777">
        <w:trPr>
          <w:cantSplit/>
          <w:trHeight w:val="360"/>
        </w:trPr>
        <w:tc>
          <w:tcPr>
            <w:tcW w:w="681" w:type="dxa"/>
            <w:tcBorders>
              <w:bottom w:val="single" w:sz="4" w:space="0" w:color="auto"/>
            </w:tcBorders>
          </w:tcPr>
          <w:p w14:paraId="7C2482E8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  <w:vMerge/>
            <w:tcBorders>
              <w:bottom w:val="single" w:sz="4" w:space="0" w:color="auto"/>
            </w:tcBorders>
          </w:tcPr>
          <w:p w14:paraId="1FBEFFD6" w14:textId="77777777" w:rsidR="00A66339" w:rsidRDefault="00A66339"/>
        </w:tc>
        <w:tc>
          <w:tcPr>
            <w:tcW w:w="2340" w:type="dxa"/>
            <w:vMerge/>
            <w:tcBorders>
              <w:bottom w:val="single" w:sz="4" w:space="0" w:color="auto"/>
            </w:tcBorders>
          </w:tcPr>
          <w:p w14:paraId="7D696A76" w14:textId="77777777" w:rsidR="00A66339" w:rsidRDefault="00A66339"/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50263A23" w14:textId="77777777" w:rsidR="00A66339" w:rsidRDefault="00A66339"/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6591218F" w14:textId="77777777" w:rsidR="00A66339" w:rsidRDefault="00A66339"/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0BC16AC8" w14:textId="77777777" w:rsidR="00A66339" w:rsidRDefault="00A66339"/>
        </w:tc>
        <w:tc>
          <w:tcPr>
            <w:tcW w:w="2160" w:type="dxa"/>
            <w:vMerge/>
            <w:tcBorders>
              <w:bottom w:val="single" w:sz="4" w:space="0" w:color="auto"/>
            </w:tcBorders>
          </w:tcPr>
          <w:p w14:paraId="162A297D" w14:textId="77777777" w:rsidR="00A66339" w:rsidRDefault="00A66339"/>
        </w:tc>
        <w:tc>
          <w:tcPr>
            <w:tcW w:w="720" w:type="dxa"/>
            <w:vMerge/>
            <w:tcBorders>
              <w:bottom w:val="single" w:sz="4" w:space="0" w:color="auto"/>
            </w:tcBorders>
          </w:tcPr>
          <w:p w14:paraId="6A86680A" w14:textId="77777777" w:rsidR="00A66339" w:rsidRDefault="00A66339"/>
        </w:tc>
        <w:tc>
          <w:tcPr>
            <w:tcW w:w="1440" w:type="dxa"/>
            <w:vMerge/>
            <w:tcBorders>
              <w:bottom w:val="single" w:sz="4" w:space="0" w:color="auto"/>
            </w:tcBorders>
          </w:tcPr>
          <w:p w14:paraId="41523A59" w14:textId="77777777" w:rsidR="00A66339" w:rsidRDefault="00A66339"/>
        </w:tc>
      </w:tr>
      <w:tr w:rsidR="00A66339" w14:paraId="52388A2C" w14:textId="77777777">
        <w:tc>
          <w:tcPr>
            <w:tcW w:w="681" w:type="dxa"/>
            <w:tcBorders>
              <w:bottom w:val="single" w:sz="4" w:space="0" w:color="auto"/>
            </w:tcBorders>
            <w:shd w:val="clear" w:color="auto" w:fill="E6E6E6"/>
          </w:tcPr>
          <w:p w14:paraId="1B9F7D95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Sat</w:t>
            </w:r>
          </w:p>
        </w:tc>
        <w:tc>
          <w:tcPr>
            <w:tcW w:w="687" w:type="dxa"/>
            <w:tcBorders>
              <w:bottom w:val="single" w:sz="4" w:space="0" w:color="auto"/>
            </w:tcBorders>
            <w:shd w:val="clear" w:color="auto" w:fill="E6E6E6"/>
          </w:tcPr>
          <w:p w14:paraId="50A16E48" w14:textId="77777777" w:rsidR="00A66339" w:rsidRDefault="00A66339"/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6E6E6"/>
          </w:tcPr>
          <w:p w14:paraId="5C109FFD" w14:textId="77777777" w:rsidR="00A66339" w:rsidRDefault="00A66339"/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6E6E6"/>
          </w:tcPr>
          <w:p w14:paraId="04D692F7" w14:textId="77777777" w:rsidR="00A66339" w:rsidRDefault="00A66339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E6E6E6"/>
          </w:tcPr>
          <w:p w14:paraId="36D0D058" w14:textId="77777777" w:rsidR="00A66339" w:rsidRDefault="00A66339"/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E6E6E6"/>
          </w:tcPr>
          <w:p w14:paraId="03D585CE" w14:textId="77777777" w:rsidR="00A66339" w:rsidRDefault="00A66339"/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E6E6E6"/>
          </w:tcPr>
          <w:p w14:paraId="317AEE67" w14:textId="77777777" w:rsidR="00A66339" w:rsidRDefault="00A66339"/>
        </w:tc>
        <w:tc>
          <w:tcPr>
            <w:tcW w:w="720" w:type="dxa"/>
            <w:tcBorders>
              <w:bottom w:val="single" w:sz="4" w:space="0" w:color="auto"/>
            </w:tcBorders>
            <w:shd w:val="clear" w:color="auto" w:fill="E6E6E6"/>
          </w:tcPr>
          <w:p w14:paraId="5418B298" w14:textId="77777777" w:rsidR="00A66339" w:rsidRDefault="00A66339"/>
        </w:tc>
        <w:tc>
          <w:tcPr>
            <w:tcW w:w="1440" w:type="dxa"/>
            <w:tcBorders>
              <w:bottom w:val="single" w:sz="4" w:space="0" w:color="auto"/>
            </w:tcBorders>
            <w:shd w:val="clear" w:color="auto" w:fill="E6E6E6"/>
          </w:tcPr>
          <w:p w14:paraId="52884E81" w14:textId="77777777" w:rsidR="00A66339" w:rsidRDefault="00A66339"/>
        </w:tc>
      </w:tr>
      <w:tr w:rsidR="00A66339" w14:paraId="604CF61D" w14:textId="77777777">
        <w:tc>
          <w:tcPr>
            <w:tcW w:w="681" w:type="dxa"/>
          </w:tcPr>
          <w:p w14:paraId="5E19959F" w14:textId="77777777" w:rsidR="00A66339" w:rsidRDefault="00A66339">
            <w:pPr>
              <w:rPr>
                <w:sz w:val="22"/>
                <w:szCs w:val="22"/>
              </w:rPr>
            </w:pPr>
          </w:p>
        </w:tc>
        <w:tc>
          <w:tcPr>
            <w:tcW w:w="687" w:type="dxa"/>
          </w:tcPr>
          <w:p w14:paraId="168DD439" w14:textId="77777777" w:rsidR="00A66339" w:rsidRDefault="00A66339"/>
        </w:tc>
        <w:tc>
          <w:tcPr>
            <w:tcW w:w="2340" w:type="dxa"/>
          </w:tcPr>
          <w:p w14:paraId="5A1351EB" w14:textId="77777777" w:rsidR="00A66339" w:rsidRDefault="00A66339"/>
        </w:tc>
        <w:tc>
          <w:tcPr>
            <w:tcW w:w="720" w:type="dxa"/>
          </w:tcPr>
          <w:p w14:paraId="323A7B97" w14:textId="77777777" w:rsidR="00A66339" w:rsidRDefault="00A66339"/>
        </w:tc>
        <w:tc>
          <w:tcPr>
            <w:tcW w:w="2160" w:type="dxa"/>
          </w:tcPr>
          <w:p w14:paraId="08A413D2" w14:textId="77777777" w:rsidR="00A66339" w:rsidRDefault="00A66339"/>
        </w:tc>
        <w:tc>
          <w:tcPr>
            <w:tcW w:w="540" w:type="dxa"/>
          </w:tcPr>
          <w:p w14:paraId="1999091A" w14:textId="77777777" w:rsidR="00A66339" w:rsidRDefault="00A66339"/>
        </w:tc>
        <w:tc>
          <w:tcPr>
            <w:tcW w:w="2160" w:type="dxa"/>
          </w:tcPr>
          <w:p w14:paraId="1EFEEB8F" w14:textId="77777777" w:rsidR="00A66339" w:rsidRDefault="00A66339"/>
        </w:tc>
        <w:tc>
          <w:tcPr>
            <w:tcW w:w="720" w:type="dxa"/>
          </w:tcPr>
          <w:p w14:paraId="349FA0DF" w14:textId="77777777" w:rsidR="00A66339" w:rsidRDefault="00A66339"/>
        </w:tc>
        <w:tc>
          <w:tcPr>
            <w:tcW w:w="1440" w:type="dxa"/>
          </w:tcPr>
          <w:p w14:paraId="6AEB4F45" w14:textId="77777777" w:rsidR="00A66339" w:rsidRDefault="00A66339"/>
        </w:tc>
      </w:tr>
      <w:tr w:rsidR="00A66339" w14:paraId="3E30D627" w14:textId="77777777">
        <w:trPr>
          <w:trHeight w:val="422"/>
        </w:trPr>
        <w:tc>
          <w:tcPr>
            <w:tcW w:w="681" w:type="dxa"/>
          </w:tcPr>
          <w:p w14:paraId="038A8DAE" w14:textId="77777777" w:rsidR="00A66339" w:rsidRDefault="00A6633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Total</w:t>
            </w:r>
          </w:p>
        </w:tc>
        <w:tc>
          <w:tcPr>
            <w:tcW w:w="3027" w:type="dxa"/>
            <w:gridSpan w:val="2"/>
          </w:tcPr>
          <w:p w14:paraId="756A0933" w14:textId="77777777" w:rsidR="00A66339" w:rsidRDefault="00A66339"/>
        </w:tc>
        <w:tc>
          <w:tcPr>
            <w:tcW w:w="2880" w:type="dxa"/>
            <w:gridSpan w:val="2"/>
          </w:tcPr>
          <w:p w14:paraId="7FEFE42E" w14:textId="77777777" w:rsidR="00A66339" w:rsidRDefault="00A66339"/>
        </w:tc>
        <w:tc>
          <w:tcPr>
            <w:tcW w:w="2700" w:type="dxa"/>
            <w:gridSpan w:val="2"/>
          </w:tcPr>
          <w:p w14:paraId="3111C640" w14:textId="77777777" w:rsidR="00A66339" w:rsidRDefault="00A66339"/>
        </w:tc>
        <w:tc>
          <w:tcPr>
            <w:tcW w:w="720" w:type="dxa"/>
          </w:tcPr>
          <w:p w14:paraId="11EF63BD" w14:textId="77777777" w:rsidR="00A66339" w:rsidRDefault="00A66339"/>
        </w:tc>
        <w:tc>
          <w:tcPr>
            <w:tcW w:w="1440" w:type="dxa"/>
          </w:tcPr>
          <w:p w14:paraId="27D1FF03" w14:textId="77777777" w:rsidR="00A66339" w:rsidRDefault="00A66339"/>
        </w:tc>
      </w:tr>
    </w:tbl>
    <w:p w14:paraId="72947B9E" w14:textId="77777777" w:rsidR="00A66339" w:rsidRDefault="00A66339">
      <w:pPr>
        <w:jc w:val="center"/>
        <w:rPr>
          <w:sz w:val="20"/>
          <w:szCs w:val="20"/>
        </w:rPr>
      </w:pPr>
      <w:r>
        <w:rPr>
          <w:b/>
          <w:sz w:val="20"/>
          <w:szCs w:val="20"/>
          <w:u w:val="single"/>
        </w:rPr>
        <w:t>This is to certify that I incurred the amounts shown on this voucher on behalf of CWA Local 9586</w:t>
      </w:r>
    </w:p>
    <w:p w14:paraId="45575A5A" w14:textId="77777777" w:rsidR="00A66339" w:rsidRDefault="00A66339">
      <w:pPr>
        <w:ind w:left="360"/>
        <w:rPr>
          <w:sz w:val="20"/>
          <w:szCs w:val="20"/>
        </w:rPr>
      </w:pPr>
    </w:p>
    <w:p w14:paraId="43321592" w14:textId="77777777" w:rsidR="00A66339" w:rsidRDefault="00A66339">
      <w:pPr>
        <w:ind w:left="360"/>
        <w:jc w:val="center"/>
        <w:rPr>
          <w:sz w:val="20"/>
          <w:szCs w:val="20"/>
        </w:rPr>
      </w:pPr>
    </w:p>
    <w:p w14:paraId="73726AF0" w14:textId="77777777" w:rsidR="00A66339" w:rsidRDefault="00A66339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  <w:r>
        <w:rPr>
          <w:sz w:val="20"/>
          <w:szCs w:val="20"/>
          <w:u w:val="single"/>
        </w:rPr>
        <w:tab/>
      </w:r>
    </w:p>
    <w:p w14:paraId="077D5E6B" w14:textId="77777777" w:rsidR="00A66339" w:rsidRDefault="00A66339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Approved 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Member Signature</w:t>
      </w:r>
    </w:p>
    <w:p w14:paraId="6F9BF1A1" w14:textId="77777777" w:rsidR="00A66339" w:rsidRDefault="00A66339">
      <w:pPr>
        <w:rPr>
          <w:b/>
          <w:sz w:val="20"/>
          <w:szCs w:val="20"/>
          <w:u w:val="single"/>
        </w:rPr>
      </w:pPr>
    </w:p>
    <w:p w14:paraId="4C91A79F" w14:textId="77777777" w:rsidR="00A66339" w:rsidRDefault="00A66339">
      <w:pPr>
        <w:numPr>
          <w:ilvl w:val="0"/>
          <w:numId w:val="2"/>
        </w:numPr>
        <w:rPr>
          <w:b/>
          <w:sz w:val="20"/>
          <w:szCs w:val="20"/>
          <w:u w:val="single"/>
        </w:rPr>
      </w:pPr>
      <w:r>
        <w:rPr>
          <w:sz w:val="20"/>
          <w:szCs w:val="20"/>
        </w:rPr>
        <w:t>Representational Activities: collective bargaining, negotiations, arbitration, grievances, internal organizing or new member sign-up.</w:t>
      </w:r>
    </w:p>
    <w:p w14:paraId="0AD85B9A" w14:textId="77777777" w:rsidR="00A66339" w:rsidRDefault="00A66339">
      <w:pPr>
        <w:numPr>
          <w:ilvl w:val="0"/>
          <w:numId w:val="2"/>
        </w:numPr>
        <w:rPr>
          <w:b/>
          <w:sz w:val="20"/>
          <w:szCs w:val="20"/>
          <w:u w:val="single"/>
        </w:rPr>
      </w:pPr>
      <w:r>
        <w:rPr>
          <w:sz w:val="20"/>
          <w:szCs w:val="20"/>
        </w:rPr>
        <w:t>Political Activities &amp; Lobbying: get-out-the-voter education campaigns, polling, prescint walking, telephone banking, solicitation of PAC funds, political education, etc.</w:t>
      </w:r>
    </w:p>
    <w:p w14:paraId="293ED872" w14:textId="77777777" w:rsidR="00A66339" w:rsidRDefault="00A66339">
      <w:pPr>
        <w:numPr>
          <w:ilvl w:val="0"/>
          <w:numId w:val="2"/>
        </w:numPr>
        <w:rPr>
          <w:b/>
          <w:sz w:val="20"/>
          <w:szCs w:val="20"/>
          <w:u w:val="single"/>
        </w:rPr>
      </w:pPr>
      <w:r>
        <w:rPr>
          <w:sz w:val="20"/>
          <w:szCs w:val="20"/>
        </w:rPr>
        <w:t>Administrative: nominations, election of officers, union’s regular membership meetings, national &amp; international meetings, member education programs, disciplinary proceedings, etc.</w:t>
      </w:r>
    </w:p>
    <w:p w14:paraId="6B025B6A" w14:textId="77777777" w:rsidR="00A66339" w:rsidRDefault="00A66339">
      <w:pPr>
        <w:numPr>
          <w:ilvl w:val="0"/>
          <w:numId w:val="2"/>
        </w:numPr>
        <w:rPr>
          <w:b/>
          <w:sz w:val="20"/>
          <w:szCs w:val="20"/>
          <w:u w:val="single"/>
        </w:rPr>
      </w:pPr>
      <w:r>
        <w:rPr>
          <w:sz w:val="20"/>
          <w:szCs w:val="20"/>
        </w:rPr>
        <w:t>General Overhead: includes all direct and indirect disbursements that cannot be allocated to any other categories, general overhead.</w:t>
      </w:r>
    </w:p>
    <w:p w14:paraId="5479CEB8" w14:textId="77777777" w:rsidR="00A66339" w:rsidRDefault="00A66339">
      <w:pPr>
        <w:numPr>
          <w:ilvl w:val="0"/>
          <w:numId w:val="2"/>
        </w:numPr>
        <w:rPr>
          <w:b/>
          <w:sz w:val="20"/>
          <w:szCs w:val="20"/>
          <w:u w:val="single"/>
        </w:rPr>
      </w:pPr>
      <w:r>
        <w:rPr>
          <w:sz w:val="20"/>
          <w:szCs w:val="20"/>
        </w:rPr>
        <w:t>Contributions: charitable work, community development, scholarship funds, disaster &amp; relief assistance, etc.</w:t>
      </w:r>
    </w:p>
    <w:p w14:paraId="5FFC412F" w14:textId="77777777" w:rsidR="00A66339" w:rsidRDefault="00A66339">
      <w:pPr>
        <w:numPr>
          <w:ilvl w:val="0"/>
          <w:numId w:val="2"/>
        </w:numPr>
        <w:rPr>
          <w:b/>
          <w:sz w:val="20"/>
          <w:szCs w:val="20"/>
          <w:u w:val="single"/>
        </w:rPr>
      </w:pPr>
      <w:r>
        <w:rPr>
          <w:sz w:val="20"/>
          <w:szCs w:val="20"/>
        </w:rPr>
        <w:t>Organizing:  Organizing NEW work trades, work forces, industries.</w:t>
      </w:r>
    </w:p>
    <w:p w14:paraId="6B5D87D5" w14:textId="77777777" w:rsidR="00A66339" w:rsidRDefault="00A66339">
      <w:pPr>
        <w:ind w:left="360"/>
        <w:rPr>
          <w:sz w:val="20"/>
          <w:szCs w:val="20"/>
        </w:rPr>
      </w:pPr>
    </w:p>
    <w:sectPr w:rsidR="00A6633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75B84"/>
    <w:multiLevelType w:val="hybridMultilevel"/>
    <w:tmpl w:val="BE6E2474"/>
    <w:lvl w:ilvl="0" w:tplc="B9E62D3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28A127A"/>
    <w:multiLevelType w:val="hybridMultilevel"/>
    <w:tmpl w:val="1CE249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1171160">
    <w:abstractNumId w:val="0"/>
  </w:num>
  <w:num w:numId="2" w16cid:durableId="1764103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3D0E"/>
    <w:rsid w:val="000A3968"/>
    <w:rsid w:val="000D55BA"/>
    <w:rsid w:val="000E4DCC"/>
    <w:rsid w:val="00142009"/>
    <w:rsid w:val="00187C71"/>
    <w:rsid w:val="001C18C7"/>
    <w:rsid w:val="00232A3A"/>
    <w:rsid w:val="002C5C53"/>
    <w:rsid w:val="002D73FE"/>
    <w:rsid w:val="00342F2D"/>
    <w:rsid w:val="003E0B1F"/>
    <w:rsid w:val="0041579D"/>
    <w:rsid w:val="004F53D7"/>
    <w:rsid w:val="00534DB9"/>
    <w:rsid w:val="005D7C1E"/>
    <w:rsid w:val="00633D96"/>
    <w:rsid w:val="0066720F"/>
    <w:rsid w:val="00696769"/>
    <w:rsid w:val="00874830"/>
    <w:rsid w:val="00A335E1"/>
    <w:rsid w:val="00A66339"/>
    <w:rsid w:val="00BF3E37"/>
    <w:rsid w:val="00C65FEF"/>
    <w:rsid w:val="00CA3D3F"/>
    <w:rsid w:val="00D01221"/>
    <w:rsid w:val="00D23797"/>
    <w:rsid w:val="00D249CA"/>
    <w:rsid w:val="00D26B22"/>
    <w:rsid w:val="00D52BF4"/>
    <w:rsid w:val="00D74608"/>
    <w:rsid w:val="00D75B33"/>
    <w:rsid w:val="00DB5C09"/>
    <w:rsid w:val="00DC610B"/>
    <w:rsid w:val="00E257F6"/>
    <w:rsid w:val="00E37E4D"/>
    <w:rsid w:val="00E675C3"/>
    <w:rsid w:val="00F23B3D"/>
    <w:rsid w:val="00F93D0E"/>
    <w:rsid w:val="00FD2532"/>
    <w:rsid w:val="00FE6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031C44A7"/>
  <w15:chartTrackingRefBased/>
  <w15:docId w15:val="{6F9DF59B-D7BF-4939-A319-ACCB88ED6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A95\OneDrive\Documents\Custom%20Office%20Templates\LTW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LTW form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COMMUNICATIONS WORKERS OF AMERICA LOCAL 9586</vt:lpstr>
    </vt:vector>
  </TitlesOfParts>
  <Company>Hewlett-Packard Company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COMMUNICATIONS WORKERS OF AMERICA LOCAL 9586</dc:title>
  <dc:subject/>
  <dc:creator>CWA 9586</dc:creator>
  <cp:keywords/>
  <cp:lastModifiedBy>CWA 9586</cp:lastModifiedBy>
  <cp:revision>2</cp:revision>
  <cp:lastPrinted>2014-01-10T21:29:00Z</cp:lastPrinted>
  <dcterms:created xsi:type="dcterms:W3CDTF">2026-08-05T18:32:00Z</dcterms:created>
  <dcterms:modified xsi:type="dcterms:W3CDTF">2026-08-05T18:32:00Z</dcterms:modified>
</cp:coreProperties>
</file>